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077E9" w:rsidRDefault="00652EAA" w:rsidP="00D70D02">
      <w:pPr>
        <w:rPr>
          <w:noProof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A19235" wp14:editId="0672C3DD">
                <wp:simplePos x="0" y="0"/>
                <wp:positionH relativeFrom="column">
                  <wp:posOffset>78740</wp:posOffset>
                </wp:positionH>
                <wp:positionV relativeFrom="paragraph">
                  <wp:posOffset>-94343</wp:posOffset>
                </wp:positionV>
                <wp:extent cx="6305550" cy="1181100"/>
                <wp:effectExtent l="0" t="0" r="0" b="0"/>
                <wp:wrapNone/>
                <wp:docPr id="1230330005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52EAA" w:rsidRDefault="00652EAA" w:rsidP="00652EAA">
                            <w:pPr>
                              <w:jc w:val="center"/>
                              <w:rPr>
                                <w:sz w:val="56"/>
                                <w:szCs w:val="48"/>
                              </w:rPr>
                            </w:pPr>
                            <w:r>
                              <w:rPr>
                                <w:sz w:val="56"/>
                                <w:szCs w:val="48"/>
                              </w:rPr>
                              <w:t>Giresun Üniversitesi</w:t>
                            </w:r>
                          </w:p>
                          <w:p w:rsidR="00652EAA" w:rsidRPr="001566E0" w:rsidRDefault="00652EAA" w:rsidP="00652EAA">
                            <w:pPr>
                              <w:jc w:val="center"/>
                              <w:rPr>
                                <w:sz w:val="56"/>
                                <w:szCs w:val="48"/>
                              </w:rPr>
                            </w:pPr>
                            <w:r>
                              <w:rPr>
                                <w:sz w:val="56"/>
                                <w:szCs w:val="48"/>
                              </w:rPr>
                              <w:t>İnşaat Mühendisliği Bölümü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A19235" id="_x0000_t202" coordsize="21600,21600" o:spt="202" path="m,l,21600r21600,l21600,xe">
                <v:stroke joinstyle="miter"/>
                <v:path gradientshapeok="t" o:connecttype="rect"/>
              </v:shapetype>
              <v:shape id="Metin Kutusu 9" o:spid="_x0000_s1026" type="#_x0000_t202" style="position:absolute;margin-left:6.2pt;margin-top:-7.45pt;width:496.5pt;height:9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" filled="f" stroked="f" strokeweight=".5pt">
                <v:textbox>
                  <w:txbxContent>
                    <w:p w:rsidR="00652EAA" w:rsidRDefault="00652EAA" w:rsidP="00652EAA">
                      <w:pPr>
                        <w:jc w:val="center"/>
                        <w:rPr>
                          <w:sz w:val="56"/>
                          <w:szCs w:val="48"/>
                        </w:rPr>
                      </w:pPr>
                      <w:r>
                        <w:rPr>
                          <w:sz w:val="56"/>
                          <w:szCs w:val="48"/>
                        </w:rPr>
                        <w:t>Giresun Üniversitesi</w:t>
                      </w:r>
                    </w:p>
                    <w:p w:rsidR="00652EAA" w:rsidRPr="001566E0" w:rsidRDefault="00652EAA" w:rsidP="00652EAA">
                      <w:pPr>
                        <w:jc w:val="center"/>
                        <w:rPr>
                          <w:sz w:val="56"/>
                          <w:szCs w:val="48"/>
                        </w:rPr>
                      </w:pPr>
                      <w:r>
                        <w:rPr>
                          <w:sz w:val="56"/>
                          <w:szCs w:val="48"/>
                        </w:rPr>
                        <w:t>İnşaat Mühendisliği Bölümü</w:t>
                      </w:r>
                    </w:p>
                  </w:txbxContent>
                </v:textbox>
              </v:shape>
            </w:pict>
          </mc:Fallback>
        </mc:AlternateContent>
      </w:r>
      <w:r w:rsidR="00250A3E">
        <w:rPr>
          <w:noProof/>
          <w:lang w:bidi="tr-TR"/>
        </w:rPr>
        <w:drawing>
          <wp:anchor distT="0" distB="0" distL="114300" distR="114300" simplePos="0" relativeHeight="251658240" behindDoc="1" locked="0" layoutInCell="1" allowOverlap="1" wp14:anchorId="147AB9FC" wp14:editId="433DA222">
            <wp:simplePos x="0" y="0"/>
            <wp:positionH relativeFrom="column">
              <wp:posOffset>-4219903</wp:posOffset>
            </wp:positionH>
            <wp:positionV relativeFrom="page">
              <wp:posOffset>15240</wp:posOffset>
            </wp:positionV>
            <wp:extent cx="15954704" cy="11086844"/>
            <wp:effectExtent l="0" t="0" r="0" b="63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4704" cy="110868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77E9" w:rsidRDefault="00203A3B">
      <w:pPr>
        <w:spacing w:after="200"/>
        <w:rPr>
          <w:noProof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DA5BB5" wp14:editId="02FD20F3">
                <wp:simplePos x="0" y="0"/>
                <wp:positionH relativeFrom="column">
                  <wp:posOffset>71380</wp:posOffset>
                </wp:positionH>
                <wp:positionV relativeFrom="paragraph">
                  <wp:posOffset>7745523</wp:posOffset>
                </wp:positionV>
                <wp:extent cx="6305550" cy="758536"/>
                <wp:effectExtent l="0" t="0" r="0" b="3810"/>
                <wp:wrapNone/>
                <wp:docPr id="1136628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7585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3A3B" w:rsidRPr="00ED3F2A" w:rsidRDefault="00153150" w:rsidP="00203A3B">
                            <w:pPr>
                              <w:jc w:val="right"/>
                              <w:rPr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sz w:val="36"/>
                                <w:szCs w:val="28"/>
                              </w:rPr>
                              <w:t>Ders Adı</w:t>
                            </w:r>
                            <w:r w:rsidR="00203A3B" w:rsidRPr="00ED3F2A">
                              <w:rPr>
                                <w:sz w:val="36"/>
                                <w:szCs w:val="28"/>
                              </w:rPr>
                              <w:t xml:space="preserve"> / Rubrik</w:t>
                            </w:r>
                          </w:p>
                          <w:p w:rsidR="00203A3B" w:rsidRPr="00ED3F2A" w:rsidRDefault="00153150" w:rsidP="00203A3B">
                            <w:pPr>
                              <w:jc w:val="right"/>
                              <w:rPr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sz w:val="36"/>
                                <w:szCs w:val="28"/>
                              </w:rPr>
                              <w:t>Öğretim Üyesi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A5BB5" id="_x0000_s1027" type="#_x0000_t202" style="position:absolute;margin-left:5.6pt;margin-top:609.9pt;width:496.5pt;height:5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" filled="f" stroked="f" strokeweight=".5pt">
                <v:textbox>
                  <w:txbxContent>
                    <w:p w:rsidR="00203A3B" w:rsidRPr="00ED3F2A" w:rsidRDefault="00153150" w:rsidP="00203A3B">
                      <w:pPr>
                        <w:jc w:val="right"/>
                        <w:rPr>
                          <w:sz w:val="36"/>
                          <w:szCs w:val="28"/>
                        </w:rPr>
                      </w:pPr>
                      <w:r>
                        <w:rPr>
                          <w:sz w:val="36"/>
                          <w:szCs w:val="28"/>
                        </w:rPr>
                        <w:t>Ders Adı</w:t>
                      </w:r>
                      <w:r w:rsidR="00203A3B" w:rsidRPr="00ED3F2A">
                        <w:rPr>
                          <w:sz w:val="36"/>
                          <w:szCs w:val="28"/>
                        </w:rPr>
                        <w:t xml:space="preserve"> / Rubrik</w:t>
                      </w:r>
                    </w:p>
                    <w:p w:rsidR="00203A3B" w:rsidRPr="00ED3F2A" w:rsidRDefault="00153150" w:rsidP="00203A3B">
                      <w:pPr>
                        <w:jc w:val="right"/>
                        <w:rPr>
                          <w:sz w:val="36"/>
                          <w:szCs w:val="28"/>
                        </w:rPr>
                      </w:pPr>
                      <w:r>
                        <w:rPr>
                          <w:sz w:val="36"/>
                          <w:szCs w:val="28"/>
                        </w:rPr>
                        <w:t>Öğretim Üyesi</w:t>
                      </w:r>
                    </w:p>
                  </w:txbxContent>
                </v:textbox>
              </v:shape>
            </w:pict>
          </mc:Fallback>
        </mc:AlternateContent>
      </w:r>
      <w:r w:rsidR="00AD05D3">
        <w:rPr>
          <w:noProof/>
          <w:sz w:val="44"/>
          <w:szCs w:val="36"/>
        </w:rPr>
        <w:drawing>
          <wp:anchor distT="0" distB="0" distL="114300" distR="114300" simplePos="0" relativeHeight="251669504" behindDoc="1" locked="0" layoutInCell="1" allowOverlap="1" wp14:anchorId="6DDBEA30">
            <wp:simplePos x="0" y="0"/>
            <wp:positionH relativeFrom="column">
              <wp:posOffset>72390</wp:posOffset>
            </wp:positionH>
            <wp:positionV relativeFrom="paragraph">
              <wp:posOffset>6730365</wp:posOffset>
            </wp:positionV>
            <wp:extent cx="1847850" cy="1773555"/>
            <wp:effectExtent l="0" t="0" r="0" b="0"/>
            <wp:wrapNone/>
            <wp:docPr id="2039664615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7E9">
        <w:rPr>
          <w:noProof/>
          <w:lang w:bidi="tr-TR"/>
        </w:rPr>
        <w:br w:type="page"/>
      </w:r>
    </w:p>
    <w:p w:rsidR="00D077E9" w:rsidRDefault="008A796E" w:rsidP="00D077E9">
      <w:pPr>
        <w:pStyle w:val="Balk1"/>
        <w:rPr>
          <w:noProof/>
        </w:rPr>
      </w:pPr>
      <w:r>
        <w:rPr>
          <w:noProof/>
          <w:lang w:bidi="tr-TR"/>
        </w:rPr>
        <w:lastRenderedPageBreak/>
        <w:t>Karayolu Tasarımı</w:t>
      </w:r>
    </w:p>
    <w:tbl>
      <w:tblPr>
        <w:tblW w:w="9999" w:type="dxa"/>
        <w:tblInd w:w="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9"/>
      </w:tblGrid>
      <w:tr w:rsidR="00D077E9" w:rsidTr="001566E0">
        <w:trPr>
          <w:trHeight w:val="3789"/>
        </w:trPr>
        <w:tc>
          <w:tcPr>
            <w:tcW w:w="9999" w:type="dxa"/>
          </w:tcPr>
          <w:p w:rsidR="008A796E" w:rsidRPr="00E51474" w:rsidRDefault="00000000" w:rsidP="008A796E">
            <w:pPr>
              <w:pStyle w:val="erik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rect id="_x0000_i1025" style="width:0;height:1.5pt" o:hralign="center" o:hrstd="t" o:hr="t" fillcolor="#a0a0a0" stroked="f"/>
              </w:pict>
            </w:r>
          </w:p>
          <w:p w:rsidR="00F64D35" w:rsidRPr="00F64D35" w:rsidRDefault="00F64D35" w:rsidP="00F64D35">
            <w:pPr>
              <w:pStyle w:val="erik"/>
              <w:rPr>
                <w:b/>
                <w:bCs/>
                <w:noProof/>
                <w:sz w:val="24"/>
                <w:szCs w:val="24"/>
              </w:rPr>
            </w:pPr>
            <w:r w:rsidRPr="00F64D35">
              <w:rPr>
                <w:b/>
                <w:bCs/>
                <w:noProof/>
                <w:sz w:val="24"/>
                <w:szCs w:val="24"/>
              </w:rPr>
              <w:t>Ders akışı ve notlandırma kurgusu</w:t>
            </w:r>
          </w:p>
          <w:p w:rsidR="00CD6128" w:rsidRPr="00E51474" w:rsidRDefault="00000000" w:rsidP="00CD6128">
            <w:pPr>
              <w:pStyle w:val="erik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rect id="_x0000_i1026" style="width:0;height:1.5pt" o:hralign="center" o:hrstd="t" o:hr="t" fillcolor="#a0a0a0" stroked="f"/>
              </w:pict>
            </w:r>
          </w:p>
          <w:p w:rsidR="00F64D35" w:rsidRPr="00F64D35" w:rsidRDefault="00F64D35" w:rsidP="00F64D35">
            <w:pPr>
              <w:pStyle w:val="erik"/>
              <w:rPr>
                <w:bCs/>
                <w:noProof/>
                <w:sz w:val="24"/>
                <w:szCs w:val="24"/>
              </w:rPr>
            </w:pPr>
            <w:r w:rsidRPr="00F64D35">
              <w:rPr>
                <w:b/>
                <w:bCs/>
                <w:noProof/>
                <w:sz w:val="24"/>
                <w:szCs w:val="24"/>
              </w:rPr>
              <w:t>Akademik takvim:</w:t>
            </w:r>
          </w:p>
          <w:p w:rsidR="00F64D35" w:rsidRPr="00F64D35" w:rsidRDefault="00F64D35" w:rsidP="00F64D35">
            <w:pPr>
              <w:pStyle w:val="erik"/>
              <w:numPr>
                <w:ilvl w:val="0"/>
                <w:numId w:val="20"/>
              </w:numPr>
              <w:rPr>
                <w:noProof/>
                <w:sz w:val="24"/>
                <w:szCs w:val="24"/>
              </w:rPr>
            </w:pPr>
            <w:r w:rsidRPr="00F64D35">
              <w:rPr>
                <w:noProof/>
                <w:sz w:val="24"/>
                <w:szCs w:val="24"/>
              </w:rPr>
              <w:t xml:space="preserve">1–7. haftalar: ders </w:t>
            </w:r>
            <w:r w:rsidRPr="00153150">
              <w:rPr>
                <w:noProof/>
                <w:sz w:val="24"/>
                <w:szCs w:val="24"/>
                <w:highlight w:val="yellow"/>
              </w:rPr>
              <w:t>+ aşama teslimleri</w:t>
            </w:r>
          </w:p>
          <w:p w:rsidR="00F64D35" w:rsidRPr="00F64D35" w:rsidRDefault="00F64D35" w:rsidP="00F64D35">
            <w:pPr>
              <w:pStyle w:val="erik"/>
              <w:numPr>
                <w:ilvl w:val="0"/>
                <w:numId w:val="20"/>
              </w:numPr>
              <w:rPr>
                <w:noProof/>
                <w:sz w:val="24"/>
                <w:szCs w:val="24"/>
              </w:rPr>
            </w:pPr>
            <w:r w:rsidRPr="00F64D35">
              <w:rPr>
                <w:noProof/>
                <w:sz w:val="24"/>
                <w:szCs w:val="24"/>
              </w:rPr>
              <w:t>8. hafta: Ara sınav</w:t>
            </w:r>
          </w:p>
          <w:p w:rsidR="00F64D35" w:rsidRPr="00F64D35" w:rsidRDefault="00F64D35" w:rsidP="00F64D35">
            <w:pPr>
              <w:pStyle w:val="erik"/>
              <w:numPr>
                <w:ilvl w:val="0"/>
                <w:numId w:val="20"/>
              </w:numPr>
              <w:rPr>
                <w:noProof/>
                <w:sz w:val="24"/>
                <w:szCs w:val="24"/>
              </w:rPr>
            </w:pPr>
            <w:r w:rsidRPr="00F64D35">
              <w:rPr>
                <w:noProof/>
                <w:sz w:val="24"/>
                <w:szCs w:val="24"/>
              </w:rPr>
              <w:t xml:space="preserve">9–15. haftalar: ders </w:t>
            </w:r>
            <w:r w:rsidRPr="00153150">
              <w:rPr>
                <w:noProof/>
                <w:sz w:val="24"/>
                <w:szCs w:val="24"/>
                <w:highlight w:val="yellow"/>
              </w:rPr>
              <w:t>+ aşama teslimleri</w:t>
            </w:r>
          </w:p>
          <w:p w:rsidR="00F64D35" w:rsidRPr="00F64D35" w:rsidRDefault="00F64D35" w:rsidP="00F64D35">
            <w:pPr>
              <w:pStyle w:val="erik"/>
              <w:numPr>
                <w:ilvl w:val="0"/>
                <w:numId w:val="20"/>
              </w:numPr>
              <w:rPr>
                <w:noProof/>
                <w:sz w:val="24"/>
                <w:szCs w:val="24"/>
              </w:rPr>
            </w:pPr>
            <w:r w:rsidRPr="00F64D35">
              <w:rPr>
                <w:noProof/>
                <w:sz w:val="24"/>
                <w:szCs w:val="24"/>
              </w:rPr>
              <w:t xml:space="preserve">16–17. haftalar: </w:t>
            </w:r>
            <w:r w:rsidR="000942C3">
              <w:rPr>
                <w:noProof/>
                <w:sz w:val="24"/>
                <w:szCs w:val="24"/>
              </w:rPr>
              <w:t>Final</w:t>
            </w:r>
            <w:r w:rsidR="00FA6F63">
              <w:rPr>
                <w:noProof/>
                <w:sz w:val="24"/>
                <w:szCs w:val="24"/>
              </w:rPr>
              <w:t xml:space="preserve"> </w:t>
            </w:r>
          </w:p>
          <w:p w:rsidR="00F64D35" w:rsidRPr="00F64D35" w:rsidRDefault="00F64D35" w:rsidP="00F64D35">
            <w:pPr>
              <w:pStyle w:val="erik"/>
              <w:numPr>
                <w:ilvl w:val="0"/>
                <w:numId w:val="20"/>
              </w:numPr>
              <w:rPr>
                <w:noProof/>
                <w:sz w:val="24"/>
                <w:szCs w:val="24"/>
              </w:rPr>
            </w:pPr>
            <w:r w:rsidRPr="00F64D35">
              <w:rPr>
                <w:noProof/>
                <w:sz w:val="24"/>
                <w:szCs w:val="24"/>
              </w:rPr>
              <w:t>18. hafta: Bütünleme (</w:t>
            </w:r>
            <w:r w:rsidRPr="00153150">
              <w:rPr>
                <w:noProof/>
                <w:sz w:val="24"/>
                <w:szCs w:val="24"/>
                <w:highlight w:val="yellow"/>
              </w:rPr>
              <w:t>aynı rubrik + gecikme cezası işlemeye devam eder; gönderim kabul</w:t>
            </w:r>
            <w:r w:rsidRPr="00F64D35">
              <w:rPr>
                <w:noProof/>
                <w:sz w:val="24"/>
                <w:szCs w:val="24"/>
              </w:rPr>
              <w:t>)</w:t>
            </w:r>
          </w:p>
          <w:p w:rsidR="00F64D35" w:rsidRPr="00F64D35" w:rsidRDefault="00F64D35" w:rsidP="00F64D35">
            <w:pPr>
              <w:pStyle w:val="erik"/>
              <w:rPr>
                <w:noProof/>
                <w:sz w:val="24"/>
                <w:szCs w:val="24"/>
              </w:rPr>
            </w:pPr>
            <w:r w:rsidRPr="00F64D35">
              <w:rPr>
                <w:noProof/>
                <w:sz w:val="24"/>
                <w:szCs w:val="24"/>
              </w:rPr>
              <w:t>Dönem sonu başarı notu (genel kural):</w:t>
            </w:r>
          </w:p>
          <w:p w:rsidR="00F64D35" w:rsidRPr="00F64D35" w:rsidRDefault="00F64D35" w:rsidP="00F64D35">
            <w:pPr>
              <w:pStyle w:val="erik"/>
              <w:numPr>
                <w:ilvl w:val="0"/>
                <w:numId w:val="21"/>
              </w:numPr>
              <w:rPr>
                <w:noProof/>
                <w:sz w:val="24"/>
                <w:szCs w:val="24"/>
              </w:rPr>
            </w:pPr>
            <w:r w:rsidRPr="00F64D35">
              <w:rPr>
                <w:noProof/>
                <w:sz w:val="24"/>
                <w:szCs w:val="24"/>
              </w:rPr>
              <w:t>Ara sınav %40</w:t>
            </w:r>
            <w:r w:rsidR="00072278">
              <w:rPr>
                <w:noProof/>
                <w:sz w:val="24"/>
                <w:szCs w:val="24"/>
              </w:rPr>
              <w:t xml:space="preserve"> (</w:t>
            </w:r>
            <w:r w:rsidR="00153150" w:rsidRPr="00153150">
              <w:rPr>
                <w:noProof/>
                <w:sz w:val="24"/>
                <w:szCs w:val="24"/>
                <w:highlight w:val="yellow"/>
              </w:rPr>
              <w:t>Puanlama Hesabı: Ödev Notu + Sınav Notu</w:t>
            </w:r>
            <w:r w:rsidR="00072278">
              <w:rPr>
                <w:noProof/>
                <w:sz w:val="24"/>
                <w:szCs w:val="24"/>
              </w:rPr>
              <w:t>)</w:t>
            </w:r>
          </w:p>
          <w:p w:rsidR="00F64D35" w:rsidRPr="00F64D35" w:rsidRDefault="00F64D35" w:rsidP="00F64D35">
            <w:pPr>
              <w:pStyle w:val="erik"/>
              <w:numPr>
                <w:ilvl w:val="0"/>
                <w:numId w:val="21"/>
              </w:numPr>
              <w:rPr>
                <w:noProof/>
                <w:sz w:val="24"/>
                <w:szCs w:val="24"/>
              </w:rPr>
            </w:pPr>
            <w:r w:rsidRPr="00F64D35">
              <w:rPr>
                <w:noProof/>
                <w:sz w:val="24"/>
                <w:szCs w:val="24"/>
              </w:rPr>
              <w:t>Yarıyıl sonu</w:t>
            </w:r>
            <w:r w:rsidR="000612EC">
              <w:rPr>
                <w:noProof/>
                <w:sz w:val="24"/>
                <w:szCs w:val="24"/>
              </w:rPr>
              <w:t xml:space="preserve"> sınavı</w:t>
            </w:r>
            <w:r w:rsidRPr="00F64D35">
              <w:rPr>
                <w:noProof/>
                <w:sz w:val="24"/>
                <w:szCs w:val="24"/>
              </w:rPr>
              <w:t xml:space="preserve"> %60</w:t>
            </w:r>
            <w:r w:rsidR="00072278">
              <w:rPr>
                <w:noProof/>
                <w:sz w:val="24"/>
                <w:szCs w:val="24"/>
              </w:rPr>
              <w:t xml:space="preserve"> (</w:t>
            </w:r>
            <w:r w:rsidR="00153150" w:rsidRPr="00153150">
              <w:rPr>
                <w:noProof/>
                <w:sz w:val="24"/>
                <w:szCs w:val="24"/>
                <w:highlight w:val="yellow"/>
              </w:rPr>
              <w:t>Puanlama Hesabı: %50 Proje Notu + %50 Sınav Notu</w:t>
            </w:r>
            <w:r w:rsidR="00072278">
              <w:rPr>
                <w:noProof/>
                <w:sz w:val="24"/>
                <w:szCs w:val="24"/>
              </w:rPr>
              <w:t>)</w:t>
            </w:r>
          </w:p>
          <w:p w:rsidR="00F64D35" w:rsidRPr="00E51474" w:rsidRDefault="00000000" w:rsidP="00F64D35">
            <w:pPr>
              <w:pStyle w:val="erik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rect id="_x0000_i1027" style="width:0;height:1.5pt" o:hralign="center" o:hrstd="t" o:hr="t" fillcolor="#a0a0a0" stroked="f"/>
              </w:pict>
            </w:r>
          </w:p>
          <w:p w:rsidR="00F64D35" w:rsidRPr="00E51474" w:rsidRDefault="00F64D35" w:rsidP="00F64D35">
            <w:pPr>
              <w:pStyle w:val="erik"/>
              <w:rPr>
                <w:noProof/>
                <w:sz w:val="24"/>
                <w:szCs w:val="24"/>
              </w:rPr>
            </w:pPr>
            <w:r w:rsidRPr="00E51474">
              <w:rPr>
                <w:b/>
                <w:bCs/>
                <w:noProof/>
                <w:sz w:val="24"/>
                <w:szCs w:val="24"/>
              </w:rPr>
              <w:t>Teslim ve dosya kuralları</w:t>
            </w:r>
            <w:r w:rsidR="00000000">
              <w:rPr>
                <w:noProof/>
                <w:sz w:val="24"/>
                <w:szCs w:val="24"/>
              </w:rPr>
              <w:pict>
                <v:rect id="_x0000_i1028" style="width:0;height:1.5pt" o:hralign="center" o:hrstd="t" o:hr="t" fillcolor="#a0a0a0" stroked="f"/>
              </w:pict>
            </w:r>
          </w:p>
          <w:p w:rsidR="00F64D35" w:rsidRPr="00E51474" w:rsidRDefault="00F64D35" w:rsidP="00F64D35">
            <w:pPr>
              <w:pStyle w:val="erik"/>
              <w:rPr>
                <w:b/>
                <w:bCs/>
                <w:noProof/>
                <w:sz w:val="24"/>
                <w:szCs w:val="24"/>
              </w:rPr>
            </w:pPr>
            <w:r w:rsidRPr="00E51474">
              <w:rPr>
                <w:b/>
                <w:bCs/>
                <w:noProof/>
                <w:sz w:val="24"/>
                <w:szCs w:val="24"/>
              </w:rPr>
              <w:t>Açıklama /Yönerge:</w:t>
            </w:r>
          </w:p>
          <w:p w:rsidR="00F64D35" w:rsidRPr="00E51474" w:rsidRDefault="00F64D35" w:rsidP="00F64D35">
            <w:pPr>
              <w:pStyle w:val="erik"/>
              <w:numPr>
                <w:ilvl w:val="0"/>
                <w:numId w:val="18"/>
              </w:numPr>
              <w:rPr>
                <w:noProof/>
                <w:sz w:val="24"/>
                <w:szCs w:val="24"/>
              </w:rPr>
            </w:pPr>
            <w:r w:rsidRPr="00E51474">
              <w:rPr>
                <w:noProof/>
                <w:sz w:val="24"/>
                <w:szCs w:val="24"/>
              </w:rPr>
              <w:t>Bu proje ödevleri GRUZEM üzerinden verilecek ve tüm teslimler GRUZEM’e yapılacaktır.</w:t>
            </w:r>
          </w:p>
          <w:p w:rsidR="00F64D35" w:rsidRPr="00E51474" w:rsidRDefault="00F64D35" w:rsidP="00F64D35">
            <w:pPr>
              <w:pStyle w:val="erik"/>
              <w:numPr>
                <w:ilvl w:val="0"/>
                <w:numId w:val="18"/>
              </w:numPr>
              <w:rPr>
                <w:noProof/>
                <w:sz w:val="24"/>
                <w:szCs w:val="24"/>
              </w:rPr>
            </w:pPr>
            <w:r w:rsidRPr="00E51474">
              <w:rPr>
                <w:noProof/>
                <w:sz w:val="24"/>
                <w:szCs w:val="24"/>
              </w:rPr>
              <w:t>Sistem erişim/giriş sorunu yaşayan öğrenciler, gecikme yaşamamak için ilgili birim ile iletişime geçerek sorunu çözmekle yükümlüdür.</w:t>
            </w:r>
          </w:p>
          <w:p w:rsidR="00F64D35" w:rsidRPr="00153150" w:rsidRDefault="00F64D35" w:rsidP="00F64D35">
            <w:pPr>
              <w:pStyle w:val="erik"/>
              <w:numPr>
                <w:ilvl w:val="0"/>
                <w:numId w:val="18"/>
              </w:numPr>
              <w:rPr>
                <w:noProof/>
                <w:sz w:val="24"/>
                <w:szCs w:val="24"/>
                <w:highlight w:val="yellow"/>
              </w:rPr>
            </w:pPr>
            <w:r w:rsidRPr="00153150">
              <w:rPr>
                <w:noProof/>
                <w:sz w:val="24"/>
                <w:szCs w:val="24"/>
                <w:highlight w:val="yellow"/>
              </w:rPr>
              <w:t>Teslim son zamanı: Her aşama için verilen süre haftalık olduğu için, teslimler ders gününe denk gelir ve ders saati başlangıcı o aşama için son teslim saatidir.</w:t>
            </w:r>
          </w:p>
          <w:p w:rsidR="00F64D35" w:rsidRPr="00E51474" w:rsidRDefault="00F64D35" w:rsidP="00F64D35">
            <w:pPr>
              <w:pStyle w:val="erik"/>
              <w:numPr>
                <w:ilvl w:val="0"/>
                <w:numId w:val="18"/>
              </w:numPr>
              <w:rPr>
                <w:noProof/>
                <w:sz w:val="24"/>
                <w:szCs w:val="24"/>
              </w:rPr>
            </w:pPr>
            <w:r w:rsidRPr="00E51474">
              <w:rPr>
                <w:noProof/>
                <w:sz w:val="24"/>
                <w:szCs w:val="24"/>
              </w:rPr>
              <w:t>Geç teslim kabul edilir ve gecikme cezası uygulanır:</w:t>
            </w:r>
          </w:p>
          <w:p w:rsidR="00F64D35" w:rsidRPr="00153150" w:rsidRDefault="00F64D35" w:rsidP="00F64D35">
            <w:pPr>
              <w:pStyle w:val="erik"/>
              <w:numPr>
                <w:ilvl w:val="1"/>
                <w:numId w:val="18"/>
              </w:numPr>
              <w:rPr>
                <w:noProof/>
                <w:sz w:val="24"/>
                <w:szCs w:val="24"/>
                <w:highlight w:val="yellow"/>
              </w:rPr>
            </w:pPr>
            <w:r w:rsidRPr="00153150">
              <w:rPr>
                <w:noProof/>
                <w:sz w:val="24"/>
                <w:szCs w:val="24"/>
                <w:highlight w:val="yellow"/>
              </w:rPr>
              <w:t>İlk 3 gün: -%10</w:t>
            </w:r>
          </w:p>
          <w:p w:rsidR="00F64D35" w:rsidRPr="00153150" w:rsidRDefault="00F64D35" w:rsidP="00F64D35">
            <w:pPr>
              <w:pStyle w:val="erik"/>
              <w:numPr>
                <w:ilvl w:val="1"/>
                <w:numId w:val="18"/>
              </w:numPr>
              <w:rPr>
                <w:noProof/>
                <w:sz w:val="24"/>
                <w:szCs w:val="24"/>
                <w:highlight w:val="yellow"/>
              </w:rPr>
            </w:pPr>
            <w:r w:rsidRPr="00153150">
              <w:rPr>
                <w:noProof/>
                <w:sz w:val="24"/>
                <w:szCs w:val="24"/>
                <w:highlight w:val="yellow"/>
              </w:rPr>
              <w:t>Sonraki 4 gün (4–7. gün): -%20</w:t>
            </w:r>
          </w:p>
          <w:p w:rsidR="00F64D35" w:rsidRPr="00153150" w:rsidRDefault="00F64D35" w:rsidP="00F64D35">
            <w:pPr>
              <w:pStyle w:val="erik"/>
              <w:numPr>
                <w:ilvl w:val="1"/>
                <w:numId w:val="18"/>
              </w:numPr>
              <w:rPr>
                <w:noProof/>
                <w:sz w:val="24"/>
                <w:szCs w:val="24"/>
                <w:highlight w:val="yellow"/>
              </w:rPr>
            </w:pPr>
            <w:r w:rsidRPr="00153150">
              <w:rPr>
                <w:noProof/>
                <w:sz w:val="24"/>
                <w:szCs w:val="24"/>
                <w:highlight w:val="yellow"/>
              </w:rPr>
              <w:t>7 günden sonra: -%50</w:t>
            </w:r>
          </w:p>
          <w:p w:rsidR="00F64D35" w:rsidRPr="00E51474" w:rsidRDefault="00F64D35" w:rsidP="00F64D35">
            <w:pPr>
              <w:pStyle w:val="erik"/>
              <w:numPr>
                <w:ilvl w:val="1"/>
                <w:numId w:val="18"/>
              </w:numPr>
              <w:rPr>
                <w:noProof/>
                <w:sz w:val="24"/>
                <w:szCs w:val="24"/>
              </w:rPr>
            </w:pPr>
            <w:r w:rsidRPr="00E51474">
              <w:rPr>
                <w:noProof/>
                <w:sz w:val="24"/>
                <w:szCs w:val="24"/>
              </w:rPr>
              <w:t>Bütünleme haftasında teslim edenler için de aynı gecikme hesabı devam eder; gönderimler kabul edilir.</w:t>
            </w:r>
          </w:p>
          <w:p w:rsidR="00F64D35" w:rsidRPr="00E51474" w:rsidRDefault="00F64D35" w:rsidP="00F64D35">
            <w:pPr>
              <w:pStyle w:val="erik"/>
              <w:rPr>
                <w:b/>
                <w:bCs/>
                <w:noProof/>
                <w:sz w:val="24"/>
                <w:szCs w:val="24"/>
              </w:rPr>
            </w:pPr>
            <w:r w:rsidRPr="00E51474">
              <w:rPr>
                <w:b/>
                <w:bCs/>
                <w:noProof/>
                <w:sz w:val="24"/>
                <w:szCs w:val="24"/>
              </w:rPr>
              <w:t>Dosya formatı ve yükleme düzeni:</w:t>
            </w:r>
          </w:p>
          <w:p w:rsidR="00F64D35" w:rsidRPr="00153150" w:rsidRDefault="00F64D35" w:rsidP="00F64D35">
            <w:pPr>
              <w:pStyle w:val="erik"/>
              <w:numPr>
                <w:ilvl w:val="0"/>
                <w:numId w:val="18"/>
              </w:numPr>
              <w:rPr>
                <w:noProof/>
                <w:sz w:val="24"/>
                <w:szCs w:val="24"/>
                <w:highlight w:val="yellow"/>
              </w:rPr>
            </w:pPr>
            <w:r w:rsidRPr="00153150">
              <w:rPr>
                <w:noProof/>
                <w:sz w:val="24"/>
                <w:szCs w:val="24"/>
                <w:highlight w:val="yellow"/>
              </w:rPr>
              <w:t>Her aşama kendi rubriğine göre puanlanır; önceki aşamaların dosyası ayrıca tekrar yüklenmez (ama önceki çizimler aynı AutoCAD dosyada bulunmalıdır: düzenli ve tüm aşamaları sırasıyla gösteren tek bir .dwg).</w:t>
            </w:r>
          </w:p>
          <w:p w:rsidR="00F64D35" w:rsidRPr="00153150" w:rsidRDefault="00F64D35" w:rsidP="00F64D35">
            <w:pPr>
              <w:pStyle w:val="erik"/>
              <w:numPr>
                <w:ilvl w:val="0"/>
                <w:numId w:val="18"/>
              </w:numPr>
              <w:rPr>
                <w:noProof/>
                <w:sz w:val="24"/>
                <w:szCs w:val="24"/>
                <w:highlight w:val="yellow"/>
              </w:rPr>
            </w:pPr>
            <w:r w:rsidRPr="00153150">
              <w:rPr>
                <w:noProof/>
                <w:sz w:val="24"/>
                <w:szCs w:val="24"/>
                <w:highlight w:val="yellow"/>
              </w:rPr>
              <w:t>Tablo oluşturulması gereken aşamalarda sadece tabloları içeren Excel dosyası ayrıca yüklenmelidir.</w:t>
            </w:r>
          </w:p>
          <w:p w:rsidR="00F64D35" w:rsidRPr="00153150" w:rsidRDefault="00F64D35" w:rsidP="00F64D35">
            <w:pPr>
              <w:pStyle w:val="erik"/>
              <w:numPr>
                <w:ilvl w:val="0"/>
                <w:numId w:val="18"/>
              </w:numPr>
              <w:rPr>
                <w:noProof/>
                <w:sz w:val="24"/>
                <w:szCs w:val="24"/>
                <w:highlight w:val="yellow"/>
              </w:rPr>
            </w:pPr>
            <w:r w:rsidRPr="00153150">
              <w:rPr>
                <w:noProof/>
                <w:sz w:val="24"/>
                <w:szCs w:val="24"/>
                <w:highlight w:val="yellow"/>
              </w:rPr>
              <w:t>Diğer hesaplar için ekstra bir dosya yüklemeye gerek yoktur.</w:t>
            </w:r>
          </w:p>
          <w:p w:rsidR="00F64D35" w:rsidRPr="00153150" w:rsidRDefault="00F64D35" w:rsidP="00F64D35">
            <w:pPr>
              <w:pStyle w:val="erik"/>
              <w:numPr>
                <w:ilvl w:val="0"/>
                <w:numId w:val="18"/>
              </w:numPr>
              <w:rPr>
                <w:noProof/>
                <w:sz w:val="24"/>
                <w:szCs w:val="24"/>
                <w:highlight w:val="yellow"/>
              </w:rPr>
            </w:pPr>
            <w:r w:rsidRPr="00153150">
              <w:rPr>
                <w:noProof/>
                <w:sz w:val="24"/>
                <w:szCs w:val="24"/>
                <w:highlight w:val="yellow"/>
              </w:rPr>
              <w:t>Tasarımda en az 1 yatay kurp + 1 düşey kurp zorunludur.</w:t>
            </w:r>
          </w:p>
          <w:p w:rsidR="00F64D35" w:rsidRPr="00153150" w:rsidRDefault="00F64D35" w:rsidP="00F64D35">
            <w:pPr>
              <w:pStyle w:val="erik"/>
              <w:numPr>
                <w:ilvl w:val="0"/>
                <w:numId w:val="18"/>
              </w:numPr>
              <w:rPr>
                <w:noProof/>
                <w:sz w:val="24"/>
                <w:szCs w:val="24"/>
                <w:highlight w:val="yellow"/>
              </w:rPr>
            </w:pPr>
            <w:r w:rsidRPr="00153150">
              <w:rPr>
                <w:noProof/>
                <w:sz w:val="24"/>
                <w:szCs w:val="24"/>
                <w:highlight w:val="yellow"/>
              </w:rPr>
              <w:t>Paftalarda Pafta Açıklama Tablosu ve {AD_SOYAD}–{OGR_NO} bilgileri bulunmalıdır.</w:t>
            </w:r>
          </w:p>
          <w:p w:rsidR="00F64D35" w:rsidRPr="00E51474" w:rsidRDefault="00F64D35" w:rsidP="00F64D35">
            <w:pPr>
              <w:pStyle w:val="erik"/>
              <w:rPr>
                <w:noProof/>
                <w:sz w:val="24"/>
                <w:szCs w:val="24"/>
              </w:rPr>
            </w:pPr>
          </w:p>
          <w:p w:rsidR="00F64D35" w:rsidRPr="00E51474" w:rsidRDefault="00F64D35" w:rsidP="00F64D35">
            <w:pPr>
              <w:pStyle w:val="erik"/>
              <w:rPr>
                <w:noProof/>
                <w:sz w:val="24"/>
                <w:szCs w:val="24"/>
              </w:rPr>
            </w:pPr>
          </w:p>
          <w:p w:rsidR="00F64D35" w:rsidRPr="00E51474" w:rsidRDefault="00F64D35" w:rsidP="00F64D35">
            <w:pPr>
              <w:pStyle w:val="erik"/>
              <w:rPr>
                <w:noProof/>
                <w:sz w:val="24"/>
                <w:szCs w:val="24"/>
              </w:rPr>
            </w:pPr>
          </w:p>
          <w:p w:rsidR="00CD6128" w:rsidRPr="00E51474" w:rsidRDefault="00000000" w:rsidP="008A796E">
            <w:pPr>
              <w:pStyle w:val="erik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rect id="_x0000_i1029" style="width:0;height:1.5pt" o:hralign="center" o:hrstd="t" o:hr="t" fillcolor="#a0a0a0" stroked="f"/>
              </w:pict>
            </w:r>
          </w:p>
          <w:p w:rsidR="008A796E" w:rsidRPr="00E51474" w:rsidRDefault="008A796E" w:rsidP="008A796E">
            <w:pPr>
              <w:pStyle w:val="erik"/>
              <w:rPr>
                <w:noProof/>
                <w:sz w:val="24"/>
                <w:szCs w:val="24"/>
              </w:rPr>
            </w:pPr>
            <w:r w:rsidRPr="00E51474">
              <w:rPr>
                <w:b/>
                <w:bCs/>
                <w:noProof/>
                <w:sz w:val="24"/>
                <w:szCs w:val="24"/>
              </w:rPr>
              <w:t>Değişkenkenler</w:t>
            </w:r>
            <w:r w:rsidRPr="00E51474">
              <w:rPr>
                <w:noProof/>
                <w:sz w:val="24"/>
                <w:szCs w:val="24"/>
              </w:rPr>
              <w:t xml:space="preserve"> </w:t>
            </w:r>
            <w:r w:rsidR="00000000">
              <w:rPr>
                <w:noProof/>
                <w:sz w:val="24"/>
                <w:szCs w:val="24"/>
              </w:rPr>
              <w:pict>
                <v:rect id="_x0000_i1030" style="width:0;height:1.5pt" o:hralign="center" o:hrstd="t" o:hr="t" fillcolor="#a0a0a0" stroked="f"/>
              </w:pict>
            </w:r>
          </w:p>
          <w:p w:rsidR="008A796E" w:rsidRPr="008A796E" w:rsidRDefault="008A796E" w:rsidP="008A796E">
            <w:pPr>
              <w:pStyle w:val="erik"/>
              <w:rPr>
                <w:noProof/>
                <w:sz w:val="24"/>
                <w:szCs w:val="24"/>
              </w:rPr>
            </w:pPr>
            <w:r w:rsidRPr="008A796E">
              <w:rPr>
                <w:noProof/>
                <w:sz w:val="24"/>
                <w:szCs w:val="24"/>
              </w:rPr>
              <w:t>Rubrik; aşağıdaki değişkenlerle birlikte çalışır:</w:t>
            </w:r>
          </w:p>
          <w:p w:rsidR="008A796E" w:rsidRPr="00153150" w:rsidRDefault="008A796E" w:rsidP="00F64D35">
            <w:pPr>
              <w:pStyle w:val="erik"/>
              <w:numPr>
                <w:ilvl w:val="0"/>
                <w:numId w:val="18"/>
              </w:numPr>
              <w:rPr>
                <w:noProof/>
                <w:sz w:val="24"/>
                <w:szCs w:val="24"/>
                <w:highlight w:val="yellow"/>
              </w:rPr>
            </w:pPr>
            <w:r w:rsidRPr="00153150">
              <w:rPr>
                <w:noProof/>
                <w:sz w:val="24"/>
                <w:szCs w:val="24"/>
                <w:highlight w:val="yellow"/>
              </w:rPr>
              <w:t>{</w:t>
            </w:r>
            <w:r w:rsidR="001E76C8" w:rsidRPr="00153150">
              <w:rPr>
                <w:noProof/>
                <w:sz w:val="24"/>
                <w:szCs w:val="24"/>
                <w:highlight w:val="yellow"/>
              </w:rPr>
              <w:t>PB_PS</w:t>
            </w:r>
            <w:r w:rsidRPr="00153150">
              <w:rPr>
                <w:noProof/>
                <w:sz w:val="24"/>
                <w:szCs w:val="24"/>
                <w:highlight w:val="yellow"/>
              </w:rPr>
              <w:t>}</w:t>
            </w:r>
            <w:r w:rsidR="001E76C8" w:rsidRPr="00153150">
              <w:rPr>
                <w:noProof/>
                <w:sz w:val="24"/>
                <w:szCs w:val="24"/>
                <w:highlight w:val="yellow"/>
              </w:rPr>
              <w:t xml:space="preserve"> = PB1, PB2, … - Z1, Z2, … - PS1, PS2, …</w:t>
            </w:r>
          </w:p>
          <w:p w:rsidR="008A796E" w:rsidRPr="00153150" w:rsidRDefault="008A796E" w:rsidP="00F64D35">
            <w:pPr>
              <w:pStyle w:val="erik"/>
              <w:numPr>
                <w:ilvl w:val="0"/>
                <w:numId w:val="18"/>
              </w:numPr>
              <w:rPr>
                <w:noProof/>
                <w:sz w:val="24"/>
                <w:szCs w:val="24"/>
                <w:highlight w:val="yellow"/>
              </w:rPr>
            </w:pPr>
            <w:r w:rsidRPr="00153150">
              <w:rPr>
                <w:noProof/>
                <w:sz w:val="24"/>
                <w:szCs w:val="24"/>
                <w:highlight w:val="yellow"/>
              </w:rPr>
              <w:t>{YOL_SINIFI} = II / III</w:t>
            </w:r>
          </w:p>
          <w:p w:rsidR="008A796E" w:rsidRPr="00153150" w:rsidRDefault="008A796E" w:rsidP="00F64D35">
            <w:pPr>
              <w:pStyle w:val="erik"/>
              <w:numPr>
                <w:ilvl w:val="0"/>
                <w:numId w:val="18"/>
              </w:numPr>
              <w:rPr>
                <w:noProof/>
                <w:sz w:val="24"/>
                <w:szCs w:val="24"/>
                <w:highlight w:val="yellow"/>
              </w:rPr>
            </w:pPr>
            <w:r w:rsidRPr="00153150">
              <w:rPr>
                <w:noProof/>
                <w:sz w:val="24"/>
                <w:szCs w:val="24"/>
                <w:highlight w:val="yellow"/>
              </w:rPr>
              <w:t>{TOPO_MODEL} = Dağlık / Dalgalı</w:t>
            </w:r>
          </w:p>
          <w:p w:rsidR="008A796E" w:rsidRPr="00153150" w:rsidRDefault="008A796E" w:rsidP="00F64D35">
            <w:pPr>
              <w:pStyle w:val="erik"/>
              <w:numPr>
                <w:ilvl w:val="0"/>
                <w:numId w:val="18"/>
              </w:numPr>
              <w:rPr>
                <w:noProof/>
                <w:sz w:val="24"/>
                <w:szCs w:val="24"/>
                <w:highlight w:val="yellow"/>
              </w:rPr>
            </w:pPr>
            <w:r w:rsidRPr="00153150">
              <w:rPr>
                <w:noProof/>
                <w:sz w:val="24"/>
                <w:szCs w:val="24"/>
                <w:highlight w:val="yellow"/>
              </w:rPr>
              <w:t>{VP} ve diğer geometrik şartlar: Ek-1’e göre (seçilen sınıf + topo modele bağlı)</w:t>
            </w:r>
          </w:p>
          <w:p w:rsidR="00645123" w:rsidRPr="00E51474" w:rsidRDefault="00645123" w:rsidP="00645123">
            <w:pPr>
              <w:pStyle w:val="erik"/>
              <w:rPr>
                <w:noProof/>
                <w:sz w:val="24"/>
                <w:szCs w:val="24"/>
              </w:rPr>
            </w:pPr>
          </w:p>
          <w:p w:rsidR="00645123" w:rsidRPr="008A796E" w:rsidRDefault="00645123" w:rsidP="00645123">
            <w:pPr>
              <w:pStyle w:val="erik"/>
              <w:rPr>
                <w:noProof/>
                <w:sz w:val="24"/>
                <w:szCs w:val="24"/>
              </w:rPr>
            </w:pPr>
            <w:r w:rsidRPr="00153150">
              <w:rPr>
                <w:noProof/>
                <w:sz w:val="24"/>
                <w:szCs w:val="24"/>
                <w:highlight w:val="yellow"/>
              </w:rPr>
              <w:t>“Standartlara uygunluk” kriterlerinde öğrenciden beklenen; seçilen {YOL_SINIFI}–{TOPO_MODEL}–{VP} kombinasyonuna göre Ek-1 şartlarını sağlamasıdır.</w:t>
            </w:r>
          </w:p>
          <w:p w:rsidR="00CD6128" w:rsidRPr="00E51474" w:rsidRDefault="00000000" w:rsidP="00CD6128">
            <w:pPr>
              <w:pStyle w:val="erik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rect id="_x0000_i1031" style="width:0;height:1.5pt" o:hralign="center" o:hrstd="t" o:hr="t" fillcolor="#a0a0a0" stroked="f"/>
              </w:pict>
            </w:r>
            <w:r w:rsidR="00C14186" w:rsidRPr="00E51474">
              <w:rPr>
                <w:b/>
                <w:bCs/>
                <w:noProof/>
                <w:sz w:val="24"/>
                <w:szCs w:val="24"/>
              </w:rPr>
              <w:t xml:space="preserve"> Tam Analitik Rubrik</w:t>
            </w:r>
          </w:p>
          <w:p w:rsidR="00CD6128" w:rsidRPr="00E51474" w:rsidRDefault="00000000" w:rsidP="00CD6128">
            <w:pPr>
              <w:pStyle w:val="erik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rect id="_x0000_i1032" style="width:0;height:1.5pt" o:hralign="center" o:hrstd="t" o:hr="t" fillcolor="#a0a0a0" stroked="f"/>
              </w:pict>
            </w:r>
          </w:p>
          <w:p w:rsidR="00C14186" w:rsidRPr="00C14186" w:rsidRDefault="00BF4B74" w:rsidP="00C14186">
            <w:pPr>
              <w:pStyle w:val="erik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Genel</w:t>
            </w:r>
            <w:r w:rsidR="00C14186" w:rsidRPr="00C14186">
              <w:rPr>
                <w:noProof/>
                <w:sz w:val="24"/>
                <w:szCs w:val="24"/>
              </w:rPr>
              <w:t>:</w:t>
            </w:r>
          </w:p>
          <w:p w:rsidR="00C14186" w:rsidRPr="00153150" w:rsidRDefault="00C14186" w:rsidP="00C14186">
            <w:pPr>
              <w:pStyle w:val="erik"/>
              <w:numPr>
                <w:ilvl w:val="0"/>
                <w:numId w:val="22"/>
              </w:numPr>
              <w:rPr>
                <w:noProof/>
                <w:sz w:val="24"/>
                <w:szCs w:val="24"/>
                <w:highlight w:val="yellow"/>
              </w:rPr>
            </w:pPr>
            <w:r w:rsidRPr="00153150">
              <w:rPr>
                <w:noProof/>
                <w:sz w:val="24"/>
                <w:szCs w:val="24"/>
                <w:highlight w:val="yellow"/>
              </w:rPr>
              <w:t>Ara sınav rubriği → 1–3. aşamalar</w:t>
            </w:r>
          </w:p>
          <w:p w:rsidR="00C14186" w:rsidRPr="00153150" w:rsidRDefault="00C14186" w:rsidP="00C14186">
            <w:pPr>
              <w:pStyle w:val="erik"/>
              <w:numPr>
                <w:ilvl w:val="0"/>
                <w:numId w:val="22"/>
              </w:numPr>
              <w:rPr>
                <w:noProof/>
                <w:sz w:val="24"/>
                <w:szCs w:val="24"/>
                <w:highlight w:val="yellow"/>
              </w:rPr>
            </w:pPr>
            <w:r w:rsidRPr="00153150">
              <w:rPr>
                <w:noProof/>
                <w:sz w:val="24"/>
                <w:szCs w:val="24"/>
                <w:highlight w:val="yellow"/>
              </w:rPr>
              <w:t xml:space="preserve">Yarıyıl sonu </w:t>
            </w:r>
            <w:r w:rsidR="00E813E9" w:rsidRPr="00153150">
              <w:rPr>
                <w:noProof/>
                <w:sz w:val="24"/>
                <w:szCs w:val="24"/>
                <w:highlight w:val="yellow"/>
              </w:rPr>
              <w:t xml:space="preserve">sınavı </w:t>
            </w:r>
            <w:r w:rsidRPr="00153150">
              <w:rPr>
                <w:noProof/>
                <w:sz w:val="24"/>
                <w:szCs w:val="24"/>
                <w:highlight w:val="yellow"/>
              </w:rPr>
              <w:t>rubriği → 4–7. aşamalar</w:t>
            </w:r>
          </w:p>
          <w:p w:rsidR="00C14186" w:rsidRPr="00C14186" w:rsidRDefault="00C14186" w:rsidP="00C14186">
            <w:pPr>
              <w:pStyle w:val="erik"/>
              <w:rPr>
                <w:noProof/>
                <w:sz w:val="24"/>
                <w:szCs w:val="24"/>
              </w:rPr>
            </w:pPr>
            <w:r w:rsidRPr="00C14186">
              <w:rPr>
                <w:noProof/>
                <w:sz w:val="24"/>
                <w:szCs w:val="24"/>
              </w:rPr>
              <w:t>Ortak performans düzeyi tanımları (tüm kriterlerde geçerli)</w:t>
            </w:r>
            <w:r w:rsidR="00BF4B74">
              <w:rPr>
                <w:noProof/>
                <w:sz w:val="24"/>
                <w:szCs w:val="24"/>
              </w:rPr>
              <w:t>:</w:t>
            </w:r>
          </w:p>
          <w:p w:rsidR="00C14186" w:rsidRPr="00153150" w:rsidRDefault="00C14186" w:rsidP="00C14186">
            <w:pPr>
              <w:pStyle w:val="erik"/>
              <w:numPr>
                <w:ilvl w:val="0"/>
                <w:numId w:val="23"/>
              </w:numPr>
              <w:rPr>
                <w:noProof/>
                <w:sz w:val="24"/>
                <w:szCs w:val="24"/>
                <w:highlight w:val="yellow"/>
              </w:rPr>
            </w:pPr>
            <w:r w:rsidRPr="00153150">
              <w:rPr>
                <w:noProof/>
                <w:sz w:val="24"/>
                <w:szCs w:val="24"/>
                <w:highlight w:val="yellow"/>
              </w:rPr>
              <w:t>4 (Çok İyi): Standartlara uygun, doğru, eksiksiz, okunur; hesap–çizim–etiket tutarlı</w:t>
            </w:r>
          </w:p>
          <w:p w:rsidR="00C14186" w:rsidRPr="00153150" w:rsidRDefault="00C14186" w:rsidP="00C14186">
            <w:pPr>
              <w:pStyle w:val="erik"/>
              <w:numPr>
                <w:ilvl w:val="0"/>
                <w:numId w:val="23"/>
              </w:numPr>
              <w:rPr>
                <w:noProof/>
                <w:sz w:val="24"/>
                <w:szCs w:val="24"/>
                <w:highlight w:val="yellow"/>
              </w:rPr>
            </w:pPr>
            <w:r w:rsidRPr="00153150">
              <w:rPr>
                <w:noProof/>
                <w:sz w:val="24"/>
                <w:szCs w:val="24"/>
                <w:highlight w:val="yellow"/>
              </w:rPr>
              <w:t>3 (İyi): Küçük eksikler/hatalar var; genel doğruluk ve mantık yerinde</w:t>
            </w:r>
          </w:p>
          <w:p w:rsidR="00C14186" w:rsidRPr="00153150" w:rsidRDefault="00C14186" w:rsidP="00C14186">
            <w:pPr>
              <w:pStyle w:val="erik"/>
              <w:numPr>
                <w:ilvl w:val="0"/>
                <w:numId w:val="23"/>
              </w:numPr>
              <w:rPr>
                <w:noProof/>
                <w:sz w:val="24"/>
                <w:szCs w:val="24"/>
                <w:highlight w:val="yellow"/>
              </w:rPr>
            </w:pPr>
            <w:r w:rsidRPr="00153150">
              <w:rPr>
                <w:noProof/>
                <w:sz w:val="24"/>
                <w:szCs w:val="24"/>
                <w:highlight w:val="yellow"/>
              </w:rPr>
              <w:t>2 (Geliştirilmeli): Kritik eksikler/hatalar var; kontrol edilmeden kabul edilemez</w:t>
            </w:r>
          </w:p>
          <w:p w:rsidR="00C14186" w:rsidRPr="00153150" w:rsidRDefault="00C14186" w:rsidP="00C14186">
            <w:pPr>
              <w:pStyle w:val="erik"/>
              <w:numPr>
                <w:ilvl w:val="0"/>
                <w:numId w:val="23"/>
              </w:numPr>
              <w:rPr>
                <w:noProof/>
                <w:sz w:val="24"/>
                <w:szCs w:val="24"/>
                <w:highlight w:val="yellow"/>
              </w:rPr>
            </w:pPr>
            <w:r w:rsidRPr="00153150">
              <w:rPr>
                <w:noProof/>
                <w:sz w:val="24"/>
                <w:szCs w:val="24"/>
                <w:highlight w:val="yellow"/>
              </w:rPr>
              <w:t>1 (Yetersiz): Tasarım hedefini karşılamıyor; ciddi yanlış/eksik</w:t>
            </w:r>
          </w:p>
          <w:p w:rsidR="00CD6128" w:rsidRPr="00E51474" w:rsidRDefault="00000000" w:rsidP="00CD6128">
            <w:pPr>
              <w:pStyle w:val="erik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rect id="_x0000_i1033" style="width:0;height:1.5pt" o:hralign="center" o:hrstd="t" o:hr="t" fillcolor="#a0a0a0" stroked="f"/>
              </w:pict>
            </w:r>
          </w:p>
          <w:p w:rsidR="00C14186" w:rsidRPr="00E51474" w:rsidRDefault="00C14186" w:rsidP="00CD6128">
            <w:pPr>
              <w:pStyle w:val="erik"/>
              <w:rPr>
                <w:noProof/>
                <w:sz w:val="24"/>
                <w:szCs w:val="24"/>
              </w:rPr>
            </w:pPr>
          </w:p>
          <w:p w:rsidR="00C14186" w:rsidRPr="00E51474" w:rsidRDefault="00C14186" w:rsidP="00CD6128">
            <w:pPr>
              <w:pStyle w:val="erik"/>
              <w:rPr>
                <w:noProof/>
                <w:sz w:val="24"/>
                <w:szCs w:val="24"/>
              </w:rPr>
            </w:pPr>
          </w:p>
          <w:p w:rsidR="00C14186" w:rsidRPr="00E51474" w:rsidRDefault="00C14186" w:rsidP="00CD6128">
            <w:pPr>
              <w:pStyle w:val="erik"/>
              <w:rPr>
                <w:noProof/>
                <w:sz w:val="24"/>
                <w:szCs w:val="24"/>
              </w:rPr>
            </w:pPr>
          </w:p>
          <w:p w:rsidR="00C14186" w:rsidRPr="00E51474" w:rsidRDefault="00C14186" w:rsidP="00CD6128">
            <w:pPr>
              <w:pStyle w:val="erik"/>
              <w:rPr>
                <w:noProof/>
                <w:sz w:val="24"/>
                <w:szCs w:val="24"/>
              </w:rPr>
            </w:pPr>
          </w:p>
          <w:p w:rsidR="00C14186" w:rsidRPr="00E51474" w:rsidRDefault="00C14186" w:rsidP="00CD6128">
            <w:pPr>
              <w:pStyle w:val="erik"/>
              <w:rPr>
                <w:noProof/>
                <w:sz w:val="24"/>
                <w:szCs w:val="24"/>
              </w:rPr>
            </w:pPr>
          </w:p>
          <w:p w:rsidR="00C14186" w:rsidRPr="00E51474" w:rsidRDefault="00C14186" w:rsidP="00CD6128">
            <w:pPr>
              <w:pStyle w:val="erik"/>
              <w:rPr>
                <w:noProof/>
                <w:sz w:val="24"/>
                <w:szCs w:val="24"/>
              </w:rPr>
            </w:pPr>
          </w:p>
          <w:p w:rsidR="00C14186" w:rsidRPr="00E51474" w:rsidRDefault="00C14186" w:rsidP="00CD6128">
            <w:pPr>
              <w:pStyle w:val="erik"/>
              <w:rPr>
                <w:noProof/>
                <w:sz w:val="24"/>
                <w:szCs w:val="24"/>
              </w:rPr>
            </w:pPr>
          </w:p>
          <w:p w:rsidR="00C14186" w:rsidRPr="00E51474" w:rsidRDefault="00C14186" w:rsidP="00CD6128">
            <w:pPr>
              <w:pStyle w:val="erik"/>
              <w:rPr>
                <w:noProof/>
                <w:sz w:val="24"/>
                <w:szCs w:val="24"/>
              </w:rPr>
            </w:pPr>
          </w:p>
          <w:p w:rsidR="00C14186" w:rsidRPr="00E51474" w:rsidRDefault="00C14186" w:rsidP="00CD6128">
            <w:pPr>
              <w:pStyle w:val="erik"/>
              <w:rPr>
                <w:noProof/>
                <w:sz w:val="24"/>
                <w:szCs w:val="24"/>
              </w:rPr>
            </w:pPr>
          </w:p>
          <w:p w:rsidR="00C14186" w:rsidRPr="00E51474" w:rsidRDefault="00C14186" w:rsidP="00CD6128">
            <w:pPr>
              <w:pStyle w:val="erik"/>
              <w:rPr>
                <w:noProof/>
                <w:sz w:val="24"/>
                <w:szCs w:val="24"/>
              </w:rPr>
            </w:pPr>
          </w:p>
          <w:p w:rsidR="00C14186" w:rsidRDefault="00C14186" w:rsidP="00CD6128">
            <w:pPr>
              <w:pStyle w:val="erik"/>
              <w:rPr>
                <w:noProof/>
                <w:sz w:val="24"/>
                <w:szCs w:val="24"/>
              </w:rPr>
            </w:pPr>
          </w:p>
          <w:p w:rsidR="00B4616F" w:rsidRDefault="00B4616F" w:rsidP="00CD6128">
            <w:pPr>
              <w:pStyle w:val="erik"/>
              <w:rPr>
                <w:noProof/>
                <w:sz w:val="24"/>
                <w:szCs w:val="24"/>
              </w:rPr>
            </w:pPr>
          </w:p>
          <w:p w:rsidR="00B4616F" w:rsidRDefault="00B4616F" w:rsidP="00CD6128">
            <w:pPr>
              <w:pStyle w:val="erik"/>
              <w:rPr>
                <w:noProof/>
                <w:sz w:val="24"/>
                <w:szCs w:val="24"/>
              </w:rPr>
            </w:pPr>
          </w:p>
          <w:p w:rsidR="00B4616F" w:rsidRPr="00E51474" w:rsidRDefault="00B4616F" w:rsidP="00CD6128">
            <w:pPr>
              <w:pStyle w:val="erik"/>
              <w:rPr>
                <w:noProof/>
                <w:sz w:val="24"/>
                <w:szCs w:val="24"/>
              </w:rPr>
            </w:pPr>
          </w:p>
          <w:p w:rsidR="00C14186" w:rsidRPr="00E51474" w:rsidRDefault="00C14186" w:rsidP="00CD6128">
            <w:pPr>
              <w:pStyle w:val="erik"/>
              <w:rPr>
                <w:noProof/>
                <w:sz w:val="24"/>
                <w:szCs w:val="24"/>
              </w:rPr>
            </w:pPr>
          </w:p>
          <w:p w:rsidR="00C14186" w:rsidRPr="00E51474" w:rsidRDefault="00C14186" w:rsidP="00CD6128">
            <w:pPr>
              <w:pStyle w:val="erik"/>
              <w:rPr>
                <w:noProof/>
                <w:sz w:val="24"/>
                <w:szCs w:val="24"/>
              </w:rPr>
            </w:pPr>
          </w:p>
          <w:p w:rsidR="00C14186" w:rsidRPr="00E51474" w:rsidRDefault="00C14186" w:rsidP="00CD6128">
            <w:pPr>
              <w:pStyle w:val="erik"/>
              <w:rPr>
                <w:noProof/>
                <w:sz w:val="24"/>
                <w:szCs w:val="24"/>
              </w:rPr>
            </w:pPr>
          </w:p>
          <w:p w:rsidR="00C14186" w:rsidRPr="00E51474" w:rsidRDefault="00C14186" w:rsidP="00CD6128">
            <w:pPr>
              <w:pStyle w:val="erik"/>
              <w:rPr>
                <w:noProof/>
                <w:sz w:val="24"/>
                <w:szCs w:val="24"/>
              </w:rPr>
            </w:pPr>
          </w:p>
          <w:p w:rsidR="00C14186" w:rsidRPr="00E51474" w:rsidRDefault="00C14186" w:rsidP="00CD6128">
            <w:pPr>
              <w:pStyle w:val="erik"/>
              <w:rPr>
                <w:noProof/>
                <w:sz w:val="24"/>
                <w:szCs w:val="24"/>
              </w:rPr>
            </w:pPr>
          </w:p>
          <w:p w:rsidR="00CD6128" w:rsidRPr="00E51474" w:rsidRDefault="00000000" w:rsidP="00CD6128">
            <w:pPr>
              <w:pStyle w:val="erik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rect id="_x0000_i1034" style="width:0;height:1.5pt" o:hralign="center" o:hrstd="t" o:hr="t" fillcolor="#a0a0a0" stroked="f"/>
              </w:pict>
            </w:r>
          </w:p>
          <w:p w:rsidR="00CD6128" w:rsidRPr="00E51474" w:rsidRDefault="00191275" w:rsidP="00F64D35">
            <w:pPr>
              <w:pStyle w:val="erik"/>
              <w:rPr>
                <w:noProof/>
                <w:sz w:val="24"/>
                <w:szCs w:val="24"/>
              </w:rPr>
            </w:pPr>
            <w:r w:rsidRPr="00E51474">
              <w:rPr>
                <w:b/>
                <w:noProof/>
                <w:sz w:val="24"/>
                <w:szCs w:val="24"/>
              </w:rPr>
              <w:t>Ara Sınav Rubriği (100 Puan) — Aşamalar 1–3</w:t>
            </w:r>
            <w:r w:rsidR="00BC6F91">
              <w:rPr>
                <w:b/>
                <w:noProof/>
                <w:sz w:val="24"/>
                <w:szCs w:val="24"/>
              </w:rPr>
              <w:t xml:space="preserve"> </w:t>
            </w:r>
            <w:r w:rsidR="00BC6F91" w:rsidRPr="00BC6F91">
              <w:rPr>
                <w:b/>
                <w:noProof/>
                <w:sz w:val="24"/>
                <w:szCs w:val="24"/>
                <w:highlight w:val="yellow"/>
              </w:rPr>
              <w:t>(</w:t>
            </w:r>
            <w:r w:rsidR="00BC6F91">
              <w:rPr>
                <w:b/>
                <w:noProof/>
                <w:sz w:val="24"/>
                <w:szCs w:val="24"/>
                <w:highlight w:val="yellow"/>
              </w:rPr>
              <w:t xml:space="preserve"> BU BÖLÜMLER </w:t>
            </w:r>
            <w:r w:rsidR="00BC6F91" w:rsidRPr="00BC6F91">
              <w:rPr>
                <w:b/>
                <w:noProof/>
                <w:sz w:val="24"/>
                <w:szCs w:val="24"/>
                <w:highlight w:val="yellow"/>
              </w:rPr>
              <w:t>ÖRNEKTİR)</w:t>
            </w:r>
          </w:p>
          <w:p w:rsidR="00CD6128" w:rsidRPr="00E51474" w:rsidRDefault="00000000" w:rsidP="00CD6128">
            <w:pPr>
              <w:pStyle w:val="erik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rect id="_x0000_i1035" style="width:0;height:1.5pt" o:hralign="center" o:hrstd="t" o:hr="t" fillcolor="#a0a0a0" stroked="f"/>
              </w:pict>
            </w:r>
          </w:p>
          <w:p w:rsidR="00191275" w:rsidRPr="00191275" w:rsidRDefault="00191275" w:rsidP="00191275">
            <w:pPr>
              <w:pStyle w:val="erik"/>
              <w:rPr>
                <w:noProof/>
                <w:sz w:val="24"/>
                <w:szCs w:val="24"/>
              </w:rPr>
            </w:pPr>
            <w:r w:rsidRPr="00191275">
              <w:rPr>
                <w:noProof/>
                <w:sz w:val="24"/>
                <w:szCs w:val="24"/>
              </w:rPr>
              <w:t>Aşama-1: Sıfır Poligonu (20 puan)</w:t>
            </w:r>
          </w:p>
          <w:tbl>
            <w:tblPr>
              <w:tblW w:w="0" w:type="auto"/>
              <w:tblCellSpacing w:w="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157"/>
              <w:gridCol w:w="525"/>
              <w:gridCol w:w="1158"/>
              <w:gridCol w:w="1070"/>
              <w:gridCol w:w="1106"/>
              <w:gridCol w:w="973"/>
            </w:tblGrid>
            <w:tr w:rsidR="00B4616F" w:rsidRPr="00B4616F" w:rsidTr="003561BC">
              <w:trPr>
                <w:tblHeader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  <w:t>Kriter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  <w:t>Puan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  <w:t>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  <w:t>1</w:t>
                  </w:r>
                </w:p>
              </w:tc>
            </w:tr>
            <w:tr w:rsidR="00B4616F" w:rsidRPr="00B4616F" w:rsidTr="003561B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Güzergâh mantığı (başlangıç–bitiş, gereksiz dolanma yok)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8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Çok tutarlı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Genel tutarlı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Zayıf mantık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Hatalı</w:t>
                  </w:r>
                </w:p>
              </w:tc>
            </w:tr>
            <w:tr w:rsidR="00EB52DC" w:rsidRPr="00B4616F" w:rsidTr="003561B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B52DC" w:rsidRPr="00191275" w:rsidRDefault="00EB52DC" w:rsidP="00EB52DC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Sıfır poligonu izohipslerin dışına taşmamış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B52DC" w:rsidRPr="00191275" w:rsidRDefault="00EB52DC" w:rsidP="00EB52DC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7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B52DC" w:rsidRPr="00E51474" w:rsidRDefault="00EB52DC" w:rsidP="00EB52DC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Tam doğru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B52DC" w:rsidRPr="00E51474" w:rsidRDefault="00EB52DC" w:rsidP="00EB52DC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Küçük hata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B52DC" w:rsidRPr="00E51474" w:rsidRDefault="00EB52DC" w:rsidP="00EB52DC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Belirgin hata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B52DC" w:rsidRPr="00E51474" w:rsidRDefault="00EB52DC" w:rsidP="00EB52DC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Yok/yanlış</w:t>
                  </w:r>
                </w:p>
              </w:tc>
            </w:tr>
            <w:tr w:rsidR="00B4616F" w:rsidRPr="00B4616F" w:rsidTr="003561B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Sunum/okunurluk + {AD_SOYAD}-{OGR_NO} + pafta düzeni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Tam ve temiz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Küçük eksik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Dağınık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Yetersiz</w:t>
                  </w:r>
                </w:p>
              </w:tc>
            </w:tr>
          </w:tbl>
          <w:p w:rsidR="00191275" w:rsidRPr="00E51474" w:rsidRDefault="00191275" w:rsidP="00F64D35">
            <w:pPr>
              <w:pStyle w:val="erik"/>
              <w:rPr>
                <w:noProof/>
                <w:sz w:val="24"/>
                <w:szCs w:val="24"/>
              </w:rPr>
            </w:pPr>
          </w:p>
          <w:p w:rsidR="00191275" w:rsidRPr="00191275" w:rsidRDefault="00191275" w:rsidP="00191275">
            <w:pPr>
              <w:pStyle w:val="erik"/>
              <w:rPr>
                <w:noProof/>
                <w:sz w:val="24"/>
                <w:szCs w:val="24"/>
              </w:rPr>
            </w:pPr>
            <w:r w:rsidRPr="00191275">
              <w:rPr>
                <w:noProof/>
                <w:sz w:val="24"/>
                <w:szCs w:val="24"/>
              </w:rPr>
              <w:t>Aşama-2: Geçki Tasarımı – Geçiş eğrili yatay kurp (45 puan)</w:t>
            </w:r>
            <w:r w:rsidR="009F77D8">
              <w:rPr>
                <w:noProof/>
                <w:sz w:val="24"/>
                <w:szCs w:val="24"/>
              </w:rPr>
              <w:t xml:space="preserve"> </w:t>
            </w:r>
            <w:r w:rsidR="009F77D8" w:rsidRPr="00E51474">
              <w:rPr>
                <w:noProof/>
                <w:sz w:val="24"/>
                <w:szCs w:val="24"/>
              </w:rPr>
              <w:t>— (</w:t>
            </w:r>
            <w:r w:rsidR="009F77D8">
              <w:rPr>
                <w:noProof/>
                <w:sz w:val="24"/>
                <w:szCs w:val="24"/>
              </w:rPr>
              <w:t>Klotoid eğrisi</w:t>
            </w:r>
            <w:r w:rsidR="009F77D8" w:rsidRPr="00E51474">
              <w:rPr>
                <w:noProof/>
                <w:sz w:val="24"/>
                <w:szCs w:val="24"/>
              </w:rPr>
              <w:t xml:space="preserve"> zorunlu)</w:t>
            </w:r>
          </w:p>
          <w:tbl>
            <w:tblPr>
              <w:tblW w:w="0" w:type="auto"/>
              <w:tblCellSpacing w:w="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64"/>
              <w:gridCol w:w="525"/>
              <w:gridCol w:w="1278"/>
              <w:gridCol w:w="975"/>
              <w:gridCol w:w="1442"/>
              <w:gridCol w:w="1005"/>
            </w:tblGrid>
            <w:tr w:rsidR="00B4616F" w:rsidRPr="00B4616F" w:rsidTr="003561BC">
              <w:trPr>
                <w:tblHeader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  <w:t>Kriter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  <w:t>Puan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  <w:t>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  <w:t>1</w:t>
                  </w:r>
                </w:p>
              </w:tc>
            </w:tr>
            <w:tr w:rsidR="00B4616F" w:rsidRPr="00B4616F" w:rsidTr="003561B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Standartlara uygunluk (Ek-1: {YOL_SINIFI}, {TOPO_MODEL}, {VP})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91275" w:rsidRPr="00191275" w:rsidRDefault="00831506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10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Tam uygun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Küçük sapma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Kritik uygunsuzluk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Yanlış/ yok</w:t>
                  </w:r>
                </w:p>
              </w:tc>
            </w:tr>
            <w:tr w:rsidR="00B4616F" w:rsidRPr="00B4616F" w:rsidTr="003561B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Geçiş eğrisi + kurp elemanları (hesap doğruluğu)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91275" w:rsidRPr="00191275" w:rsidRDefault="000F7AF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20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Tam doğru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Küçük hata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Tutarsız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Yanlış/yok</w:t>
                  </w:r>
                </w:p>
              </w:tc>
            </w:tr>
            <w:tr w:rsidR="00B4616F" w:rsidRPr="00B4616F" w:rsidTr="003561B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Plan çizimi ve aplikasyon (P</w:t>
                  </w:r>
                  <w:r w:rsidR="00A6634B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B</w:t>
                  </w: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-P</w:t>
                  </w:r>
                  <w:r w:rsidR="00A6634B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S</w:t>
                  </w: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 xml:space="preserve">, eksen, km/istasyon, </w:t>
                  </w:r>
                  <w:r w:rsidR="000F7AF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aralıklar ve hizalamalar</w:t>
                  </w: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10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Çok net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Küçük eksik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Okunurluk düşük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Hatalı</w:t>
                  </w:r>
                </w:p>
              </w:tc>
            </w:tr>
            <w:tr w:rsidR="00B4616F" w:rsidRPr="00B4616F" w:rsidTr="003561B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Dosya/katman düzeni + Pafta Açıklama Tablosu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91275" w:rsidRPr="00191275" w:rsidRDefault="00831506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Düzenli, tablo tam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Küçük eksik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Belirgin eksik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Yok</w:t>
                  </w:r>
                </w:p>
              </w:tc>
            </w:tr>
          </w:tbl>
          <w:p w:rsidR="00191275" w:rsidRPr="00E51474" w:rsidRDefault="00191275" w:rsidP="00F64D35">
            <w:pPr>
              <w:pStyle w:val="erik"/>
              <w:rPr>
                <w:noProof/>
                <w:sz w:val="24"/>
                <w:szCs w:val="24"/>
              </w:rPr>
            </w:pPr>
          </w:p>
          <w:p w:rsidR="00191275" w:rsidRPr="00191275" w:rsidRDefault="00191275" w:rsidP="00191275">
            <w:pPr>
              <w:pStyle w:val="erik"/>
              <w:rPr>
                <w:noProof/>
                <w:sz w:val="24"/>
                <w:szCs w:val="24"/>
              </w:rPr>
            </w:pPr>
            <w:r w:rsidRPr="00191275">
              <w:rPr>
                <w:noProof/>
                <w:sz w:val="24"/>
                <w:szCs w:val="24"/>
              </w:rPr>
              <w:t>Aşama-3: Dever + Genişletme (35 puan)</w:t>
            </w:r>
            <w:r w:rsidR="00237062">
              <w:rPr>
                <w:noProof/>
                <w:sz w:val="24"/>
                <w:szCs w:val="24"/>
              </w:rPr>
              <w:t xml:space="preserve"> </w:t>
            </w:r>
            <w:r w:rsidR="00237062" w:rsidRPr="00E51474">
              <w:rPr>
                <w:noProof/>
                <w:sz w:val="24"/>
                <w:szCs w:val="24"/>
              </w:rPr>
              <w:t>— (</w:t>
            </w:r>
            <w:r w:rsidR="00237062">
              <w:rPr>
                <w:noProof/>
                <w:sz w:val="24"/>
                <w:szCs w:val="24"/>
              </w:rPr>
              <w:t>Girişte ve çıkışta</w:t>
            </w:r>
            <w:r w:rsidR="00237062" w:rsidRPr="00E51474">
              <w:rPr>
                <w:noProof/>
                <w:sz w:val="24"/>
                <w:szCs w:val="24"/>
              </w:rPr>
              <w:t xml:space="preserve"> zorunlu)</w:t>
            </w:r>
          </w:p>
          <w:tbl>
            <w:tblPr>
              <w:tblW w:w="5000" w:type="pct"/>
              <w:tblCellSpacing w:w="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31"/>
              <w:gridCol w:w="542"/>
              <w:gridCol w:w="1065"/>
              <w:gridCol w:w="1121"/>
              <w:gridCol w:w="1925"/>
              <w:gridCol w:w="1005"/>
            </w:tblGrid>
            <w:tr w:rsidR="008634EC" w:rsidRPr="00B4616F" w:rsidTr="003561BC">
              <w:trPr>
                <w:tblHeader/>
                <w:tblCellSpacing w:w="15" w:type="dxa"/>
              </w:trPr>
              <w:tc>
                <w:tcPr>
                  <w:tcW w:w="2143" w:type="pct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  <w:t>Kriter</w:t>
                  </w:r>
                </w:p>
              </w:tc>
              <w:tc>
                <w:tcPr>
                  <w:tcW w:w="256" w:type="pct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  <w:t>Puan</w:t>
                  </w:r>
                </w:p>
              </w:tc>
              <w:tc>
                <w:tcPr>
                  <w:tcW w:w="517" w:type="pct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  <w:t>4</w:t>
                  </w:r>
                </w:p>
              </w:tc>
              <w:tc>
                <w:tcPr>
                  <w:tcW w:w="546" w:type="pct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  <w:t>3</w:t>
                  </w:r>
                </w:p>
              </w:tc>
              <w:tc>
                <w:tcPr>
                  <w:tcW w:w="948" w:type="pct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  <w:t>2</w:t>
                  </w:r>
                </w:p>
              </w:tc>
              <w:tc>
                <w:tcPr>
                  <w:tcW w:w="480" w:type="pct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  <w:t>1</w:t>
                  </w:r>
                </w:p>
              </w:tc>
            </w:tr>
            <w:tr w:rsidR="008634EC" w:rsidRPr="00B4616F" w:rsidTr="003561BC">
              <w:trPr>
                <w:tblCellSpacing w:w="15" w:type="dxa"/>
              </w:trPr>
              <w:tc>
                <w:tcPr>
                  <w:tcW w:w="2143" w:type="pct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Dever değerleri ve geçişleri (giriş–çıkış sürekliliği)</w:t>
                  </w:r>
                </w:p>
              </w:tc>
              <w:tc>
                <w:tcPr>
                  <w:tcW w:w="256" w:type="pct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16</w:t>
                  </w:r>
                </w:p>
              </w:tc>
              <w:tc>
                <w:tcPr>
                  <w:tcW w:w="517" w:type="pct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Tam doğru</w:t>
                  </w:r>
                </w:p>
              </w:tc>
              <w:tc>
                <w:tcPr>
                  <w:tcW w:w="546" w:type="pct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Küçük hata</w:t>
                  </w:r>
                </w:p>
              </w:tc>
              <w:tc>
                <w:tcPr>
                  <w:tcW w:w="948" w:type="pct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Kritik eksik</w:t>
                  </w:r>
                </w:p>
              </w:tc>
              <w:tc>
                <w:tcPr>
                  <w:tcW w:w="480" w:type="pct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Yanlış/yok</w:t>
                  </w:r>
                </w:p>
              </w:tc>
            </w:tr>
            <w:tr w:rsidR="008634EC" w:rsidRPr="00B4616F" w:rsidTr="003561BC">
              <w:trPr>
                <w:tblCellSpacing w:w="15" w:type="dxa"/>
              </w:trPr>
              <w:tc>
                <w:tcPr>
                  <w:tcW w:w="2143" w:type="pct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Genişletme (miktar + doğru yerde uygulama)</w:t>
                  </w:r>
                </w:p>
              </w:tc>
              <w:tc>
                <w:tcPr>
                  <w:tcW w:w="256" w:type="pct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10</w:t>
                  </w:r>
                </w:p>
              </w:tc>
              <w:tc>
                <w:tcPr>
                  <w:tcW w:w="517" w:type="pct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Tam doğru</w:t>
                  </w:r>
                </w:p>
              </w:tc>
              <w:tc>
                <w:tcPr>
                  <w:tcW w:w="546" w:type="pct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Küçük hata</w:t>
                  </w:r>
                </w:p>
              </w:tc>
              <w:tc>
                <w:tcPr>
                  <w:tcW w:w="948" w:type="pct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Yanlış yerde/miktarda</w:t>
                  </w:r>
                </w:p>
              </w:tc>
              <w:tc>
                <w:tcPr>
                  <w:tcW w:w="480" w:type="pct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Yok</w:t>
                  </w:r>
                </w:p>
              </w:tc>
            </w:tr>
            <w:tr w:rsidR="008634EC" w:rsidRPr="00B4616F" w:rsidTr="003561BC">
              <w:trPr>
                <w:tblCellSpacing w:w="15" w:type="dxa"/>
              </w:trPr>
              <w:tc>
                <w:tcPr>
                  <w:tcW w:w="2143" w:type="pct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Çizim/etiket/sunum (tüm giriş–çıkışlar net)</w:t>
                  </w:r>
                </w:p>
              </w:tc>
              <w:tc>
                <w:tcPr>
                  <w:tcW w:w="256" w:type="pct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9</w:t>
                  </w:r>
                </w:p>
              </w:tc>
              <w:tc>
                <w:tcPr>
                  <w:tcW w:w="517" w:type="pct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Çok okunur</w:t>
                  </w:r>
                </w:p>
              </w:tc>
              <w:tc>
                <w:tcPr>
                  <w:tcW w:w="546" w:type="pct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Küçük eksik</w:t>
                  </w:r>
                </w:p>
              </w:tc>
              <w:tc>
                <w:tcPr>
                  <w:tcW w:w="948" w:type="pct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Eksik bölgeler</w:t>
                  </w:r>
                </w:p>
              </w:tc>
              <w:tc>
                <w:tcPr>
                  <w:tcW w:w="480" w:type="pct"/>
                  <w:vAlign w:val="center"/>
                  <w:hideMark/>
                </w:tcPr>
                <w:p w:rsidR="00191275" w:rsidRPr="00191275" w:rsidRDefault="00191275" w:rsidP="0019127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191275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Yetersiz</w:t>
                  </w:r>
                </w:p>
              </w:tc>
            </w:tr>
          </w:tbl>
          <w:p w:rsidR="00191275" w:rsidRPr="00E51474" w:rsidRDefault="00191275" w:rsidP="00F64D35">
            <w:pPr>
              <w:pStyle w:val="erik"/>
              <w:rPr>
                <w:noProof/>
                <w:sz w:val="24"/>
                <w:szCs w:val="24"/>
              </w:rPr>
            </w:pPr>
          </w:p>
          <w:p w:rsidR="00682789" w:rsidRPr="00682789" w:rsidRDefault="00682789" w:rsidP="00682789">
            <w:pPr>
              <w:pStyle w:val="erik"/>
              <w:rPr>
                <w:noProof/>
                <w:color w:val="EE0000"/>
                <w:sz w:val="24"/>
                <w:szCs w:val="24"/>
              </w:rPr>
            </w:pPr>
            <w:r w:rsidRPr="00682789">
              <w:rPr>
                <w:b/>
                <w:bCs/>
                <w:noProof/>
                <w:color w:val="EE0000"/>
                <w:sz w:val="24"/>
                <w:szCs w:val="24"/>
              </w:rPr>
              <w:t>Ara Sınav Toplamı = 20 + 45 + 35 = 100</w:t>
            </w:r>
          </w:p>
          <w:p w:rsidR="00CD6128" w:rsidRPr="00E51474" w:rsidRDefault="00000000" w:rsidP="00CD6128">
            <w:pPr>
              <w:pStyle w:val="erik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rect id="_x0000_i1036" style="width:0;height:1.5pt" o:hralign="center" o:hrstd="t" o:hr="t" fillcolor="#a0a0a0" stroked="f"/>
              </w:pict>
            </w:r>
          </w:p>
          <w:p w:rsidR="00CD6128" w:rsidRPr="00E51474" w:rsidRDefault="00CD6128" w:rsidP="00F64D35">
            <w:pPr>
              <w:pStyle w:val="erik"/>
              <w:rPr>
                <w:noProof/>
                <w:sz w:val="24"/>
                <w:szCs w:val="24"/>
              </w:rPr>
            </w:pPr>
          </w:p>
          <w:p w:rsidR="00E51474" w:rsidRPr="00E51474" w:rsidRDefault="00E51474" w:rsidP="00F64D35">
            <w:pPr>
              <w:pStyle w:val="erik"/>
              <w:rPr>
                <w:noProof/>
                <w:sz w:val="24"/>
                <w:szCs w:val="24"/>
              </w:rPr>
            </w:pPr>
          </w:p>
          <w:p w:rsidR="00E51474" w:rsidRPr="00E51474" w:rsidRDefault="00E51474" w:rsidP="00F64D35">
            <w:pPr>
              <w:pStyle w:val="erik"/>
              <w:rPr>
                <w:noProof/>
                <w:sz w:val="24"/>
                <w:szCs w:val="24"/>
              </w:rPr>
            </w:pPr>
          </w:p>
          <w:p w:rsidR="00E51474" w:rsidRPr="00E51474" w:rsidRDefault="00E51474" w:rsidP="00F64D35">
            <w:pPr>
              <w:pStyle w:val="erik"/>
              <w:rPr>
                <w:noProof/>
                <w:sz w:val="24"/>
                <w:szCs w:val="24"/>
              </w:rPr>
            </w:pPr>
          </w:p>
          <w:p w:rsidR="00E51474" w:rsidRPr="00E51474" w:rsidRDefault="00E51474" w:rsidP="00F64D35">
            <w:pPr>
              <w:pStyle w:val="erik"/>
              <w:rPr>
                <w:noProof/>
                <w:sz w:val="24"/>
                <w:szCs w:val="24"/>
              </w:rPr>
            </w:pPr>
          </w:p>
          <w:p w:rsidR="00E51474" w:rsidRPr="00E51474" w:rsidRDefault="00E51474" w:rsidP="00F64D35">
            <w:pPr>
              <w:pStyle w:val="erik"/>
              <w:rPr>
                <w:noProof/>
                <w:sz w:val="24"/>
                <w:szCs w:val="24"/>
              </w:rPr>
            </w:pPr>
          </w:p>
          <w:p w:rsidR="00E51474" w:rsidRDefault="00E51474" w:rsidP="00F64D35">
            <w:pPr>
              <w:pStyle w:val="erik"/>
              <w:rPr>
                <w:noProof/>
                <w:sz w:val="24"/>
                <w:szCs w:val="24"/>
              </w:rPr>
            </w:pPr>
          </w:p>
          <w:p w:rsidR="00B4616F" w:rsidRDefault="00B4616F" w:rsidP="00F64D35">
            <w:pPr>
              <w:pStyle w:val="erik"/>
              <w:rPr>
                <w:noProof/>
                <w:sz w:val="24"/>
                <w:szCs w:val="24"/>
              </w:rPr>
            </w:pPr>
          </w:p>
          <w:p w:rsidR="00B4616F" w:rsidRDefault="00B4616F" w:rsidP="00F64D35">
            <w:pPr>
              <w:pStyle w:val="erik"/>
              <w:rPr>
                <w:noProof/>
                <w:sz w:val="24"/>
                <w:szCs w:val="24"/>
              </w:rPr>
            </w:pPr>
          </w:p>
          <w:p w:rsidR="00B4616F" w:rsidRPr="00E51474" w:rsidRDefault="00B4616F" w:rsidP="00F64D35">
            <w:pPr>
              <w:pStyle w:val="erik"/>
              <w:rPr>
                <w:noProof/>
                <w:sz w:val="24"/>
                <w:szCs w:val="24"/>
              </w:rPr>
            </w:pPr>
          </w:p>
          <w:p w:rsidR="00E51474" w:rsidRPr="00E51474" w:rsidRDefault="00E51474" w:rsidP="00F64D35">
            <w:pPr>
              <w:pStyle w:val="erik"/>
              <w:rPr>
                <w:noProof/>
                <w:sz w:val="24"/>
                <w:szCs w:val="24"/>
              </w:rPr>
            </w:pPr>
          </w:p>
          <w:p w:rsidR="00E51474" w:rsidRPr="00E51474" w:rsidRDefault="00E51474" w:rsidP="00F64D35">
            <w:pPr>
              <w:pStyle w:val="erik"/>
              <w:rPr>
                <w:noProof/>
                <w:sz w:val="24"/>
                <w:szCs w:val="24"/>
              </w:rPr>
            </w:pPr>
          </w:p>
          <w:p w:rsidR="00E51474" w:rsidRPr="00E51474" w:rsidRDefault="00E51474" w:rsidP="00F64D35">
            <w:pPr>
              <w:pStyle w:val="erik"/>
              <w:rPr>
                <w:noProof/>
                <w:sz w:val="24"/>
                <w:szCs w:val="24"/>
              </w:rPr>
            </w:pPr>
          </w:p>
          <w:p w:rsidR="00E51474" w:rsidRPr="00E51474" w:rsidRDefault="00E51474" w:rsidP="00F64D35">
            <w:pPr>
              <w:pStyle w:val="erik"/>
              <w:rPr>
                <w:noProof/>
                <w:sz w:val="24"/>
                <w:szCs w:val="24"/>
              </w:rPr>
            </w:pPr>
          </w:p>
          <w:p w:rsidR="00E51474" w:rsidRPr="00E51474" w:rsidRDefault="00E51474" w:rsidP="00F64D35">
            <w:pPr>
              <w:pStyle w:val="erik"/>
              <w:rPr>
                <w:noProof/>
                <w:sz w:val="24"/>
                <w:szCs w:val="24"/>
              </w:rPr>
            </w:pPr>
          </w:p>
          <w:p w:rsidR="00CD6128" w:rsidRPr="00E51474" w:rsidRDefault="00000000" w:rsidP="00CD6128">
            <w:pPr>
              <w:pStyle w:val="erik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rect id="_x0000_i1037" style="width:0;height:1.5pt" o:hralign="center" o:hrstd="t" o:hr="t" fillcolor="#a0a0a0" stroked="f"/>
              </w:pict>
            </w:r>
          </w:p>
          <w:p w:rsidR="00CD6128" w:rsidRPr="00E51474" w:rsidRDefault="00E51474" w:rsidP="00CD6128">
            <w:pPr>
              <w:pStyle w:val="erik"/>
              <w:rPr>
                <w:noProof/>
                <w:sz w:val="24"/>
                <w:szCs w:val="24"/>
              </w:rPr>
            </w:pPr>
            <w:r w:rsidRPr="00E51474">
              <w:rPr>
                <w:b/>
                <w:noProof/>
                <w:sz w:val="24"/>
                <w:szCs w:val="24"/>
              </w:rPr>
              <w:t xml:space="preserve">Yarıyıl Sonu </w:t>
            </w:r>
            <w:r w:rsidR="00432906">
              <w:rPr>
                <w:b/>
                <w:noProof/>
                <w:sz w:val="24"/>
                <w:szCs w:val="24"/>
              </w:rPr>
              <w:t xml:space="preserve">Sınavı </w:t>
            </w:r>
            <w:r w:rsidRPr="00E51474">
              <w:rPr>
                <w:b/>
                <w:noProof/>
                <w:sz w:val="24"/>
                <w:szCs w:val="24"/>
              </w:rPr>
              <w:t>Rubriği (100 Puan) — Aşamalar 4–7</w:t>
            </w:r>
            <w:r w:rsidR="00000000">
              <w:rPr>
                <w:noProof/>
                <w:sz w:val="24"/>
                <w:szCs w:val="24"/>
              </w:rPr>
              <w:pict>
                <v:rect id="_x0000_i1038" style="width:0;height:1.5pt" o:hralign="center" o:hrstd="t" o:hr="t" fillcolor="#a0a0a0" stroked="f"/>
              </w:pict>
            </w:r>
          </w:p>
          <w:p w:rsidR="00E51474" w:rsidRPr="00E51474" w:rsidRDefault="00E51474" w:rsidP="00E51474">
            <w:pPr>
              <w:pStyle w:val="erik"/>
              <w:rPr>
                <w:noProof/>
                <w:sz w:val="24"/>
                <w:szCs w:val="24"/>
              </w:rPr>
            </w:pPr>
            <w:r w:rsidRPr="00E51474">
              <w:rPr>
                <w:noProof/>
                <w:sz w:val="24"/>
                <w:szCs w:val="24"/>
              </w:rPr>
              <w:t>Aşama-4: Boykesit (30 puan) — (En az 1 düşey kurp zorunlu)</w:t>
            </w:r>
          </w:p>
          <w:tbl>
            <w:tblPr>
              <w:tblW w:w="5000" w:type="pct"/>
              <w:tblCellSpacing w:w="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5"/>
              <w:gridCol w:w="578"/>
              <w:gridCol w:w="1096"/>
              <w:gridCol w:w="1327"/>
              <w:gridCol w:w="1262"/>
              <w:gridCol w:w="1091"/>
            </w:tblGrid>
            <w:tr w:rsidR="008634EC" w:rsidRPr="00E51474" w:rsidTr="00607E7D">
              <w:trPr>
                <w:tblHeader/>
                <w:tblCellSpacing w:w="15" w:type="dxa"/>
              </w:trPr>
              <w:tc>
                <w:tcPr>
                  <w:tcW w:w="2290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  <w:t>Kriter</w:t>
                  </w:r>
                </w:p>
              </w:tc>
              <w:tc>
                <w:tcPr>
                  <w:tcW w:w="273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  <w:t>Puan</w:t>
                  </w:r>
                </w:p>
              </w:tc>
              <w:tc>
                <w:tcPr>
                  <w:tcW w:w="532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  <w:t>4</w:t>
                  </w:r>
                </w:p>
              </w:tc>
              <w:tc>
                <w:tcPr>
                  <w:tcW w:w="647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  <w:t>3</w:t>
                  </w:r>
                </w:p>
              </w:tc>
              <w:tc>
                <w:tcPr>
                  <w:tcW w:w="615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  <w:t>2</w:t>
                  </w:r>
                </w:p>
              </w:tc>
              <w:tc>
                <w:tcPr>
                  <w:tcW w:w="522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  <w:t>1</w:t>
                  </w:r>
                </w:p>
              </w:tc>
            </w:tr>
            <w:tr w:rsidR="008634EC" w:rsidRPr="00E51474" w:rsidTr="00607E7D">
              <w:trPr>
                <w:tblCellSpacing w:w="15" w:type="dxa"/>
              </w:trPr>
              <w:tc>
                <w:tcPr>
                  <w:tcW w:w="2290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 xml:space="preserve">Mevcut </w:t>
                  </w:r>
                  <w:r w:rsidR="00175779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arazi</w:t>
                  </w: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 xml:space="preserve"> profili + km/istasyon tutarlılığı</w:t>
                  </w:r>
                </w:p>
              </w:tc>
              <w:tc>
                <w:tcPr>
                  <w:tcW w:w="273" w:type="pct"/>
                  <w:vAlign w:val="center"/>
                  <w:hideMark/>
                </w:tcPr>
                <w:p w:rsidR="00E51474" w:rsidRPr="00E51474" w:rsidRDefault="000F7530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8</w:t>
                  </w:r>
                </w:p>
              </w:tc>
              <w:tc>
                <w:tcPr>
                  <w:tcW w:w="532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Tam doğru</w:t>
                  </w:r>
                </w:p>
              </w:tc>
              <w:tc>
                <w:tcPr>
                  <w:tcW w:w="647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Küçük hata</w:t>
                  </w:r>
                </w:p>
              </w:tc>
              <w:tc>
                <w:tcPr>
                  <w:tcW w:w="615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Belirgin hata</w:t>
                  </w:r>
                </w:p>
              </w:tc>
              <w:tc>
                <w:tcPr>
                  <w:tcW w:w="522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Yok/yanlış</w:t>
                  </w:r>
                </w:p>
              </w:tc>
            </w:tr>
            <w:tr w:rsidR="008634EC" w:rsidRPr="00E51474" w:rsidTr="00607E7D">
              <w:trPr>
                <w:tblCellSpacing w:w="15" w:type="dxa"/>
              </w:trPr>
              <w:tc>
                <w:tcPr>
                  <w:tcW w:w="2290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Proje boyuna hattı ve eğimler (standart + mantık)</w:t>
                  </w:r>
                </w:p>
              </w:tc>
              <w:tc>
                <w:tcPr>
                  <w:tcW w:w="273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1</w:t>
                  </w:r>
                  <w:r w:rsidR="000F7530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0</w:t>
                  </w:r>
                </w:p>
              </w:tc>
              <w:tc>
                <w:tcPr>
                  <w:tcW w:w="532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Çok iyi</w:t>
                  </w:r>
                </w:p>
              </w:tc>
              <w:tc>
                <w:tcPr>
                  <w:tcW w:w="647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İyi</w:t>
                  </w:r>
                </w:p>
              </w:tc>
              <w:tc>
                <w:tcPr>
                  <w:tcW w:w="615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Zayıf</w:t>
                  </w:r>
                </w:p>
              </w:tc>
              <w:tc>
                <w:tcPr>
                  <w:tcW w:w="522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Hatalı</w:t>
                  </w:r>
                </w:p>
              </w:tc>
            </w:tr>
            <w:tr w:rsidR="008634EC" w:rsidRPr="00E51474" w:rsidTr="00607E7D">
              <w:trPr>
                <w:tblCellSpacing w:w="15" w:type="dxa"/>
              </w:trPr>
              <w:tc>
                <w:tcPr>
                  <w:tcW w:w="2290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Düşey kurp hesabı + çizime doğru aktarım</w:t>
                  </w:r>
                </w:p>
              </w:tc>
              <w:tc>
                <w:tcPr>
                  <w:tcW w:w="273" w:type="pct"/>
                  <w:vAlign w:val="center"/>
                  <w:hideMark/>
                </w:tcPr>
                <w:p w:rsidR="00E51474" w:rsidRPr="00E51474" w:rsidRDefault="000F7530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12</w:t>
                  </w:r>
                </w:p>
              </w:tc>
              <w:tc>
                <w:tcPr>
                  <w:tcW w:w="532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Tam tutarlı</w:t>
                  </w:r>
                </w:p>
              </w:tc>
              <w:tc>
                <w:tcPr>
                  <w:tcW w:w="647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Küçük sapma</w:t>
                  </w:r>
                </w:p>
              </w:tc>
              <w:tc>
                <w:tcPr>
                  <w:tcW w:w="615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Tutarsız</w:t>
                  </w:r>
                </w:p>
              </w:tc>
              <w:tc>
                <w:tcPr>
                  <w:tcW w:w="522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Yok/yanlış</w:t>
                  </w:r>
                </w:p>
              </w:tc>
            </w:tr>
          </w:tbl>
          <w:p w:rsidR="00E51474" w:rsidRPr="00E51474" w:rsidRDefault="00E51474" w:rsidP="00CD6128">
            <w:pPr>
              <w:pStyle w:val="erik"/>
              <w:rPr>
                <w:noProof/>
                <w:sz w:val="24"/>
                <w:szCs w:val="24"/>
              </w:rPr>
            </w:pPr>
          </w:p>
          <w:p w:rsidR="00E51474" w:rsidRPr="00E51474" w:rsidRDefault="00E51474" w:rsidP="00E51474">
            <w:pPr>
              <w:pStyle w:val="erik"/>
              <w:rPr>
                <w:noProof/>
                <w:sz w:val="24"/>
                <w:szCs w:val="24"/>
              </w:rPr>
            </w:pPr>
            <w:r w:rsidRPr="00E51474">
              <w:rPr>
                <w:noProof/>
                <w:sz w:val="24"/>
                <w:szCs w:val="24"/>
              </w:rPr>
              <w:t>Aşama-5: Enkesit (</w:t>
            </w:r>
            <w:r w:rsidR="008D29BA">
              <w:rPr>
                <w:noProof/>
                <w:sz w:val="24"/>
                <w:szCs w:val="24"/>
              </w:rPr>
              <w:t>2</w:t>
            </w:r>
            <w:r w:rsidRPr="00E51474">
              <w:rPr>
                <w:noProof/>
                <w:sz w:val="24"/>
                <w:szCs w:val="24"/>
              </w:rPr>
              <w:t>0 puan)</w:t>
            </w:r>
          </w:p>
          <w:tbl>
            <w:tblPr>
              <w:tblW w:w="5000" w:type="pct"/>
              <w:tblCellSpacing w:w="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03"/>
              <w:gridCol w:w="582"/>
              <w:gridCol w:w="1106"/>
              <w:gridCol w:w="1205"/>
              <w:gridCol w:w="1415"/>
              <w:gridCol w:w="1078"/>
            </w:tblGrid>
            <w:tr w:rsidR="008634EC" w:rsidRPr="00E51474" w:rsidTr="00E51474">
              <w:trPr>
                <w:tblHeader/>
                <w:tblCellSpacing w:w="15" w:type="dxa"/>
              </w:trPr>
              <w:tc>
                <w:tcPr>
                  <w:tcW w:w="2277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  <w:t>Kriter</w:t>
                  </w:r>
                </w:p>
              </w:tc>
              <w:tc>
                <w:tcPr>
                  <w:tcW w:w="275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  <w:t>Puan</w:t>
                  </w:r>
                </w:p>
              </w:tc>
              <w:tc>
                <w:tcPr>
                  <w:tcW w:w="537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  <w:t>4</w:t>
                  </w:r>
                </w:p>
              </w:tc>
              <w:tc>
                <w:tcPr>
                  <w:tcW w:w="587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  <w:t>3</w:t>
                  </w:r>
                </w:p>
              </w:tc>
              <w:tc>
                <w:tcPr>
                  <w:tcW w:w="692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  <w:t>2</w:t>
                  </w:r>
                </w:p>
              </w:tc>
              <w:tc>
                <w:tcPr>
                  <w:tcW w:w="516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  <w:t>1</w:t>
                  </w:r>
                </w:p>
              </w:tc>
            </w:tr>
            <w:tr w:rsidR="008634EC" w:rsidRPr="00E51474" w:rsidTr="00E51474">
              <w:trPr>
                <w:tblCellSpacing w:w="15" w:type="dxa"/>
              </w:trPr>
              <w:tc>
                <w:tcPr>
                  <w:tcW w:w="2277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Tip enkesit (</w:t>
                  </w:r>
                  <w:r w:rsidR="000C681F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geometri kontrolü</w:t>
                  </w: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)</w:t>
                  </w:r>
                </w:p>
              </w:tc>
              <w:tc>
                <w:tcPr>
                  <w:tcW w:w="275" w:type="pct"/>
                  <w:vAlign w:val="center"/>
                  <w:hideMark/>
                </w:tcPr>
                <w:p w:rsidR="00E51474" w:rsidRPr="00E51474" w:rsidRDefault="00BC31CA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8</w:t>
                  </w:r>
                </w:p>
              </w:tc>
              <w:tc>
                <w:tcPr>
                  <w:tcW w:w="537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Tam uygun</w:t>
                  </w:r>
                </w:p>
              </w:tc>
              <w:tc>
                <w:tcPr>
                  <w:tcW w:w="587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Küçük hata</w:t>
                  </w:r>
                </w:p>
              </w:tc>
              <w:tc>
                <w:tcPr>
                  <w:tcW w:w="692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Uyum zayıf</w:t>
                  </w:r>
                </w:p>
              </w:tc>
              <w:tc>
                <w:tcPr>
                  <w:tcW w:w="516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Yanlış/yok</w:t>
                  </w:r>
                </w:p>
              </w:tc>
            </w:tr>
            <w:tr w:rsidR="008634EC" w:rsidRPr="00E51474" w:rsidTr="00E51474">
              <w:trPr>
                <w:tblCellSpacing w:w="15" w:type="dxa"/>
              </w:trPr>
              <w:tc>
                <w:tcPr>
                  <w:tcW w:w="2277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Enkesit üretimi (</w:t>
                  </w:r>
                  <w:r w:rsidR="000C681F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tamamı çizilecek</w:t>
                  </w: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)</w:t>
                  </w:r>
                </w:p>
              </w:tc>
              <w:tc>
                <w:tcPr>
                  <w:tcW w:w="275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1</w:t>
                  </w:r>
                  <w:r w:rsidR="00BC31CA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0</w:t>
                  </w:r>
                </w:p>
              </w:tc>
              <w:tc>
                <w:tcPr>
                  <w:tcW w:w="537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Çok doğru</w:t>
                  </w:r>
                </w:p>
              </w:tc>
              <w:tc>
                <w:tcPr>
                  <w:tcW w:w="587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Küçük hata</w:t>
                  </w:r>
                </w:p>
              </w:tc>
              <w:tc>
                <w:tcPr>
                  <w:tcW w:w="692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Çok hata/eksik</w:t>
                  </w:r>
                </w:p>
              </w:tc>
              <w:tc>
                <w:tcPr>
                  <w:tcW w:w="516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Yok/yanlış</w:t>
                  </w:r>
                </w:p>
              </w:tc>
            </w:tr>
            <w:tr w:rsidR="008634EC" w:rsidRPr="00E51474" w:rsidTr="00E51474">
              <w:trPr>
                <w:tblCellSpacing w:w="15" w:type="dxa"/>
              </w:trPr>
              <w:tc>
                <w:tcPr>
                  <w:tcW w:w="2277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Sunum/etiketleme + .</w:t>
                  </w:r>
                  <w:proofErr w:type="spellStart"/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dwg</w:t>
                  </w:r>
                  <w:proofErr w:type="spellEnd"/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 xml:space="preserve"> düzeni</w:t>
                  </w:r>
                </w:p>
              </w:tc>
              <w:tc>
                <w:tcPr>
                  <w:tcW w:w="275" w:type="pct"/>
                  <w:vAlign w:val="center"/>
                  <w:hideMark/>
                </w:tcPr>
                <w:p w:rsidR="00E51474" w:rsidRPr="00E51474" w:rsidRDefault="00F953B9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2</w:t>
                  </w:r>
                </w:p>
              </w:tc>
              <w:tc>
                <w:tcPr>
                  <w:tcW w:w="537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Çok net</w:t>
                  </w:r>
                </w:p>
              </w:tc>
              <w:tc>
                <w:tcPr>
                  <w:tcW w:w="587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Küçük eksik</w:t>
                  </w:r>
                </w:p>
              </w:tc>
              <w:tc>
                <w:tcPr>
                  <w:tcW w:w="692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Dağınık</w:t>
                  </w:r>
                </w:p>
              </w:tc>
              <w:tc>
                <w:tcPr>
                  <w:tcW w:w="516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Yetersiz</w:t>
                  </w:r>
                </w:p>
              </w:tc>
            </w:tr>
          </w:tbl>
          <w:p w:rsidR="00E51474" w:rsidRPr="00E51474" w:rsidRDefault="00E51474" w:rsidP="00CD6128">
            <w:pPr>
              <w:pStyle w:val="erik"/>
              <w:rPr>
                <w:noProof/>
                <w:sz w:val="24"/>
                <w:szCs w:val="24"/>
              </w:rPr>
            </w:pPr>
          </w:p>
          <w:p w:rsidR="00E51474" w:rsidRPr="00E51474" w:rsidRDefault="00E51474" w:rsidP="00E51474">
            <w:pPr>
              <w:pStyle w:val="erik"/>
              <w:rPr>
                <w:noProof/>
                <w:sz w:val="24"/>
                <w:szCs w:val="24"/>
              </w:rPr>
            </w:pPr>
            <w:r w:rsidRPr="00E51474">
              <w:rPr>
                <w:noProof/>
                <w:sz w:val="24"/>
                <w:szCs w:val="24"/>
              </w:rPr>
              <w:t>Aşama-6: Menfez (</w:t>
            </w:r>
            <w:r w:rsidR="008D29BA">
              <w:rPr>
                <w:noProof/>
                <w:sz w:val="24"/>
                <w:szCs w:val="24"/>
              </w:rPr>
              <w:t>25</w:t>
            </w:r>
            <w:r w:rsidRPr="00E51474">
              <w:rPr>
                <w:noProof/>
                <w:sz w:val="24"/>
                <w:szCs w:val="24"/>
              </w:rPr>
              <w:t xml:space="preserve"> puan)</w:t>
            </w:r>
          </w:p>
          <w:tbl>
            <w:tblPr>
              <w:tblW w:w="5000" w:type="pct"/>
              <w:tblCellSpacing w:w="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40"/>
              <w:gridCol w:w="724"/>
              <w:gridCol w:w="1734"/>
              <w:gridCol w:w="1514"/>
              <w:gridCol w:w="1026"/>
              <w:gridCol w:w="1351"/>
            </w:tblGrid>
            <w:tr w:rsidR="008634EC" w:rsidRPr="00E51474" w:rsidTr="00935962">
              <w:trPr>
                <w:tblHeader/>
                <w:tblCellSpacing w:w="15" w:type="dxa"/>
              </w:trPr>
              <w:tc>
                <w:tcPr>
                  <w:tcW w:w="1799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  <w:t>Kriter</w:t>
                  </w:r>
                </w:p>
              </w:tc>
              <w:tc>
                <w:tcPr>
                  <w:tcW w:w="348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  <w:t>Puan</w:t>
                  </w:r>
                </w:p>
              </w:tc>
              <w:tc>
                <w:tcPr>
                  <w:tcW w:w="853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  <w:t>4</w:t>
                  </w:r>
                </w:p>
              </w:tc>
              <w:tc>
                <w:tcPr>
                  <w:tcW w:w="743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  <w:t>3</w:t>
                  </w:r>
                </w:p>
              </w:tc>
              <w:tc>
                <w:tcPr>
                  <w:tcW w:w="498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  <w:t>2</w:t>
                  </w:r>
                </w:p>
              </w:tc>
              <w:tc>
                <w:tcPr>
                  <w:tcW w:w="654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  <w:t>1</w:t>
                  </w:r>
                </w:p>
              </w:tc>
            </w:tr>
            <w:tr w:rsidR="00935962" w:rsidRPr="00E51474" w:rsidTr="00935962">
              <w:trPr>
                <w:tblCellSpacing w:w="15" w:type="dxa"/>
              </w:trPr>
              <w:tc>
                <w:tcPr>
                  <w:tcW w:w="1799" w:type="pct"/>
                  <w:vAlign w:val="center"/>
                  <w:hideMark/>
                </w:tcPr>
                <w:p w:rsidR="00935962" w:rsidRPr="00E51474" w:rsidRDefault="00935962" w:rsidP="00935962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Konum seçimi</w:t>
                  </w:r>
                </w:p>
              </w:tc>
              <w:tc>
                <w:tcPr>
                  <w:tcW w:w="348" w:type="pct"/>
                  <w:vAlign w:val="center"/>
                  <w:hideMark/>
                </w:tcPr>
                <w:p w:rsidR="00935962" w:rsidRPr="00E51474" w:rsidRDefault="00935962" w:rsidP="00935962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6</w:t>
                  </w:r>
                </w:p>
              </w:tc>
              <w:tc>
                <w:tcPr>
                  <w:tcW w:w="853" w:type="pct"/>
                  <w:vAlign w:val="center"/>
                  <w:hideMark/>
                </w:tcPr>
                <w:p w:rsidR="00935962" w:rsidRPr="00E51474" w:rsidRDefault="00935962" w:rsidP="00935962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Tutarlı</w:t>
                  </w:r>
                </w:p>
              </w:tc>
              <w:tc>
                <w:tcPr>
                  <w:tcW w:w="743" w:type="pct"/>
                  <w:vAlign w:val="center"/>
                  <w:hideMark/>
                </w:tcPr>
                <w:p w:rsidR="00935962" w:rsidRPr="00E51474" w:rsidRDefault="00935962" w:rsidP="00935962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Küçük eksik</w:t>
                  </w:r>
                </w:p>
              </w:tc>
              <w:tc>
                <w:tcPr>
                  <w:tcW w:w="498" w:type="pct"/>
                  <w:vAlign w:val="center"/>
                  <w:hideMark/>
                </w:tcPr>
                <w:p w:rsidR="00935962" w:rsidRPr="00E51474" w:rsidRDefault="00935962" w:rsidP="00935962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Tutarsız</w:t>
                  </w:r>
                </w:p>
              </w:tc>
              <w:tc>
                <w:tcPr>
                  <w:tcW w:w="654" w:type="pct"/>
                  <w:vAlign w:val="center"/>
                  <w:hideMark/>
                </w:tcPr>
                <w:p w:rsidR="00935962" w:rsidRPr="00E51474" w:rsidRDefault="00935962" w:rsidP="00935962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Yok/yanlış</w:t>
                  </w:r>
                </w:p>
              </w:tc>
            </w:tr>
            <w:tr w:rsidR="008634EC" w:rsidRPr="00E51474" w:rsidTr="00935962">
              <w:trPr>
                <w:tblCellSpacing w:w="15" w:type="dxa"/>
              </w:trPr>
              <w:tc>
                <w:tcPr>
                  <w:tcW w:w="1799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Boyutlandırma/çizim gösterimi</w:t>
                  </w:r>
                </w:p>
              </w:tc>
              <w:tc>
                <w:tcPr>
                  <w:tcW w:w="348" w:type="pct"/>
                  <w:vAlign w:val="center"/>
                  <w:hideMark/>
                </w:tcPr>
                <w:p w:rsidR="00E51474" w:rsidRPr="00E51474" w:rsidRDefault="00F906A3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15</w:t>
                  </w:r>
                </w:p>
              </w:tc>
              <w:tc>
                <w:tcPr>
                  <w:tcW w:w="853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Tutarlı</w:t>
                  </w:r>
                </w:p>
              </w:tc>
              <w:tc>
                <w:tcPr>
                  <w:tcW w:w="743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Küçük eksik</w:t>
                  </w:r>
                </w:p>
              </w:tc>
              <w:tc>
                <w:tcPr>
                  <w:tcW w:w="498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Tutarsız</w:t>
                  </w:r>
                </w:p>
              </w:tc>
              <w:tc>
                <w:tcPr>
                  <w:tcW w:w="654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Yok/yanlış</w:t>
                  </w:r>
                </w:p>
              </w:tc>
            </w:tr>
            <w:tr w:rsidR="008634EC" w:rsidRPr="00E51474" w:rsidTr="00935962">
              <w:trPr>
                <w:tblCellSpacing w:w="15" w:type="dxa"/>
              </w:trPr>
              <w:tc>
                <w:tcPr>
                  <w:tcW w:w="1799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Sunum/etiket</w:t>
                  </w:r>
                </w:p>
              </w:tc>
              <w:tc>
                <w:tcPr>
                  <w:tcW w:w="348" w:type="pct"/>
                  <w:vAlign w:val="center"/>
                  <w:hideMark/>
                </w:tcPr>
                <w:p w:rsidR="00E51474" w:rsidRPr="00E51474" w:rsidRDefault="00F906A3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4</w:t>
                  </w:r>
                </w:p>
              </w:tc>
              <w:tc>
                <w:tcPr>
                  <w:tcW w:w="853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Tam</w:t>
                  </w:r>
                </w:p>
              </w:tc>
              <w:tc>
                <w:tcPr>
                  <w:tcW w:w="743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Küçük eksik</w:t>
                  </w:r>
                </w:p>
              </w:tc>
              <w:tc>
                <w:tcPr>
                  <w:tcW w:w="498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Dağınık</w:t>
                  </w:r>
                </w:p>
              </w:tc>
              <w:tc>
                <w:tcPr>
                  <w:tcW w:w="654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Yetersiz</w:t>
                  </w:r>
                </w:p>
              </w:tc>
            </w:tr>
          </w:tbl>
          <w:p w:rsidR="00E51474" w:rsidRPr="00E51474" w:rsidRDefault="00E51474" w:rsidP="00CD6128">
            <w:pPr>
              <w:pStyle w:val="erik"/>
              <w:rPr>
                <w:noProof/>
                <w:sz w:val="24"/>
                <w:szCs w:val="24"/>
              </w:rPr>
            </w:pPr>
          </w:p>
          <w:p w:rsidR="00E51474" w:rsidRPr="00E51474" w:rsidRDefault="00E51474" w:rsidP="00CD6128">
            <w:pPr>
              <w:pStyle w:val="erik"/>
              <w:rPr>
                <w:bCs/>
                <w:noProof/>
                <w:sz w:val="24"/>
                <w:szCs w:val="24"/>
              </w:rPr>
            </w:pPr>
            <w:r w:rsidRPr="00E51474">
              <w:rPr>
                <w:bCs/>
                <w:noProof/>
                <w:sz w:val="24"/>
                <w:szCs w:val="24"/>
              </w:rPr>
              <w:t>Aşama-7: Toprak İşleri (25 puan)</w:t>
            </w:r>
          </w:p>
          <w:tbl>
            <w:tblPr>
              <w:tblW w:w="5000" w:type="pct"/>
              <w:tblCellSpacing w:w="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6"/>
              <w:gridCol w:w="549"/>
              <w:gridCol w:w="1286"/>
              <w:gridCol w:w="1135"/>
              <w:gridCol w:w="1739"/>
              <w:gridCol w:w="794"/>
            </w:tblGrid>
            <w:tr w:rsidR="00E51474" w:rsidRPr="00E51474" w:rsidTr="00266538">
              <w:trPr>
                <w:tblHeader/>
                <w:tblCellSpacing w:w="15" w:type="dxa"/>
              </w:trPr>
              <w:tc>
                <w:tcPr>
                  <w:tcW w:w="2221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  <w:t>Kriter</w:t>
                  </w:r>
                </w:p>
              </w:tc>
              <w:tc>
                <w:tcPr>
                  <w:tcW w:w="259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  <w:t>Puan</w:t>
                  </w:r>
                </w:p>
              </w:tc>
              <w:tc>
                <w:tcPr>
                  <w:tcW w:w="628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  <w:t>4</w:t>
                  </w:r>
                </w:p>
              </w:tc>
              <w:tc>
                <w:tcPr>
                  <w:tcW w:w="553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  <w:t>3</w:t>
                  </w:r>
                </w:p>
              </w:tc>
              <w:tc>
                <w:tcPr>
                  <w:tcW w:w="855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  <w:t>2</w:t>
                  </w:r>
                </w:p>
              </w:tc>
              <w:tc>
                <w:tcPr>
                  <w:tcW w:w="375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  <w:t>1</w:t>
                  </w:r>
                </w:p>
              </w:tc>
            </w:tr>
            <w:tr w:rsidR="00E51474" w:rsidRPr="00E51474" w:rsidTr="00266538">
              <w:trPr>
                <w:tblCellSpacing w:w="15" w:type="dxa"/>
              </w:trPr>
              <w:tc>
                <w:tcPr>
                  <w:tcW w:w="2221" w:type="pct"/>
                  <w:vAlign w:val="center"/>
                  <w:hideMark/>
                </w:tcPr>
                <w:p w:rsidR="00E51474" w:rsidRPr="00E51474" w:rsidRDefault="002B22BC" w:rsidP="00E51474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Hacimler</w:t>
                  </w:r>
                  <w:r w:rsidR="00E51474"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 xml:space="preserve"> tablo</w:t>
                  </w:r>
                  <w:r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su</w:t>
                  </w:r>
                  <w:r w:rsidR="00E51474"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 xml:space="preserve"> (birimler, toplamlar, özet) </w:t>
                  </w:r>
                  <w:r w:rsidR="00E51474" w:rsidRPr="00E51474">
                    <w:rPr>
                      <w:rFonts w:ascii="Times New Roman" w:eastAsia="Times New Roman" w:hAnsi="Times New Roman" w:cs="Times New Roman"/>
                      <w:bCs/>
                      <w:color w:val="auto"/>
                      <w:sz w:val="20"/>
                      <w:szCs w:val="20"/>
                      <w:lang w:eastAsia="tr-TR"/>
                    </w:rPr>
                    <w:t>Excel</w:t>
                  </w:r>
                </w:p>
              </w:tc>
              <w:tc>
                <w:tcPr>
                  <w:tcW w:w="259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10</w:t>
                  </w:r>
                </w:p>
              </w:tc>
              <w:tc>
                <w:tcPr>
                  <w:tcW w:w="628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Çok net/doğru</w:t>
                  </w:r>
                </w:p>
              </w:tc>
              <w:tc>
                <w:tcPr>
                  <w:tcW w:w="553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Küçük eksik</w:t>
                  </w:r>
                </w:p>
              </w:tc>
              <w:tc>
                <w:tcPr>
                  <w:tcW w:w="855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Hatalı toplam/birim</w:t>
                  </w:r>
                </w:p>
              </w:tc>
              <w:tc>
                <w:tcPr>
                  <w:tcW w:w="375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Yok</w:t>
                  </w:r>
                </w:p>
              </w:tc>
            </w:tr>
            <w:tr w:rsidR="00E51474" w:rsidRPr="00E51474" w:rsidTr="00266538">
              <w:trPr>
                <w:tblCellSpacing w:w="15" w:type="dxa"/>
              </w:trPr>
              <w:tc>
                <w:tcPr>
                  <w:tcW w:w="2221" w:type="pct"/>
                  <w:vAlign w:val="center"/>
                  <w:hideMark/>
                </w:tcPr>
                <w:p w:rsidR="00E51474" w:rsidRPr="00E51474" w:rsidRDefault="002B22BC" w:rsidP="00E51474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Toprak Dağıtımı (oklar, hacim, taşıma mesafesi vb.)</w:t>
                  </w:r>
                </w:p>
              </w:tc>
              <w:tc>
                <w:tcPr>
                  <w:tcW w:w="259" w:type="pct"/>
                  <w:vAlign w:val="center"/>
                  <w:hideMark/>
                </w:tcPr>
                <w:p w:rsidR="00E51474" w:rsidRPr="00E51474" w:rsidRDefault="00266538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10</w:t>
                  </w:r>
                </w:p>
              </w:tc>
              <w:tc>
                <w:tcPr>
                  <w:tcW w:w="628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Var ve iyi</w:t>
                  </w:r>
                </w:p>
              </w:tc>
              <w:tc>
                <w:tcPr>
                  <w:tcW w:w="553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Kısmi</w:t>
                  </w:r>
                </w:p>
              </w:tc>
              <w:tc>
                <w:tcPr>
                  <w:tcW w:w="855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Zayıf</w:t>
                  </w:r>
                </w:p>
              </w:tc>
              <w:tc>
                <w:tcPr>
                  <w:tcW w:w="375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Yok</w:t>
                  </w:r>
                </w:p>
              </w:tc>
            </w:tr>
            <w:tr w:rsidR="00E51474" w:rsidRPr="00E51474" w:rsidTr="00266538">
              <w:trPr>
                <w:tblCellSpacing w:w="15" w:type="dxa"/>
              </w:trPr>
              <w:tc>
                <w:tcPr>
                  <w:tcW w:w="2221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Dosya düzeni (</w:t>
                  </w:r>
                  <w:proofErr w:type="spellStart"/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dwg</w:t>
                  </w:r>
                  <w:proofErr w:type="spellEnd"/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 xml:space="preserve"> + gerekli </w:t>
                  </w:r>
                  <w:proofErr w:type="spellStart"/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excel</w:t>
                  </w:r>
                  <w:proofErr w:type="spellEnd"/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)</w:t>
                  </w:r>
                </w:p>
              </w:tc>
              <w:tc>
                <w:tcPr>
                  <w:tcW w:w="259" w:type="pct"/>
                  <w:vAlign w:val="center"/>
                  <w:hideMark/>
                </w:tcPr>
                <w:p w:rsidR="00E51474" w:rsidRPr="00E51474" w:rsidRDefault="00266538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5</w:t>
                  </w:r>
                </w:p>
              </w:tc>
              <w:tc>
                <w:tcPr>
                  <w:tcW w:w="628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Tam</w:t>
                  </w:r>
                </w:p>
              </w:tc>
              <w:tc>
                <w:tcPr>
                  <w:tcW w:w="553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Küçük eksik</w:t>
                  </w:r>
                </w:p>
              </w:tc>
              <w:tc>
                <w:tcPr>
                  <w:tcW w:w="855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Dağınık</w:t>
                  </w:r>
                </w:p>
              </w:tc>
              <w:tc>
                <w:tcPr>
                  <w:tcW w:w="375" w:type="pct"/>
                  <w:vAlign w:val="center"/>
                  <w:hideMark/>
                </w:tcPr>
                <w:p w:rsidR="00E51474" w:rsidRPr="00E51474" w:rsidRDefault="00E51474" w:rsidP="00E5147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</w:pPr>
                  <w:r w:rsidRPr="00E51474"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0"/>
                      <w:szCs w:val="20"/>
                      <w:lang w:eastAsia="tr-TR"/>
                    </w:rPr>
                    <w:t>Yetersiz</w:t>
                  </w:r>
                </w:p>
              </w:tc>
            </w:tr>
          </w:tbl>
          <w:p w:rsidR="00E51474" w:rsidRDefault="00E51474" w:rsidP="00CD6128">
            <w:pPr>
              <w:pStyle w:val="erik"/>
              <w:rPr>
                <w:noProof/>
                <w:sz w:val="24"/>
                <w:szCs w:val="24"/>
              </w:rPr>
            </w:pPr>
          </w:p>
          <w:p w:rsidR="00BE689C" w:rsidRPr="00BE689C" w:rsidRDefault="00BE689C" w:rsidP="00CD6128">
            <w:pPr>
              <w:pStyle w:val="erik"/>
              <w:rPr>
                <w:noProof/>
                <w:color w:val="EE0000"/>
                <w:sz w:val="24"/>
                <w:szCs w:val="24"/>
              </w:rPr>
            </w:pPr>
            <w:r w:rsidRPr="00BE689C">
              <w:rPr>
                <w:b/>
                <w:bCs/>
                <w:noProof/>
                <w:color w:val="EE0000"/>
                <w:sz w:val="24"/>
                <w:szCs w:val="24"/>
              </w:rPr>
              <w:t xml:space="preserve">Yarıyıl Sonu Toplamı = 30 + </w:t>
            </w:r>
            <w:r w:rsidR="004F30D4">
              <w:rPr>
                <w:b/>
                <w:bCs/>
                <w:noProof/>
                <w:color w:val="EE0000"/>
                <w:sz w:val="24"/>
                <w:szCs w:val="24"/>
              </w:rPr>
              <w:t>2</w:t>
            </w:r>
            <w:r w:rsidRPr="00BE689C">
              <w:rPr>
                <w:b/>
                <w:bCs/>
                <w:noProof/>
                <w:color w:val="EE0000"/>
                <w:sz w:val="24"/>
                <w:szCs w:val="24"/>
              </w:rPr>
              <w:t xml:space="preserve">0 + </w:t>
            </w:r>
            <w:r w:rsidR="004F30D4">
              <w:rPr>
                <w:b/>
                <w:bCs/>
                <w:noProof/>
                <w:color w:val="EE0000"/>
                <w:sz w:val="24"/>
                <w:szCs w:val="24"/>
              </w:rPr>
              <w:t>2</w:t>
            </w:r>
            <w:r w:rsidRPr="00BE689C">
              <w:rPr>
                <w:b/>
                <w:bCs/>
                <w:noProof/>
                <w:color w:val="EE0000"/>
                <w:sz w:val="24"/>
                <w:szCs w:val="24"/>
              </w:rPr>
              <w:t>5 + 25 = 100</w:t>
            </w:r>
          </w:p>
          <w:p w:rsidR="00CD6128" w:rsidRPr="00E51474" w:rsidRDefault="00000000" w:rsidP="00CD6128">
            <w:pPr>
              <w:pStyle w:val="erik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rect id="_x0000_i1039" style="width:0;height:1.5pt" o:hralign="center" o:hrstd="t" o:hr="t" fillcolor="#a0a0a0" stroked="f"/>
              </w:pict>
            </w:r>
          </w:p>
          <w:p w:rsidR="00BE689C" w:rsidRDefault="00BE689C" w:rsidP="00CD6128">
            <w:pPr>
              <w:pStyle w:val="erik"/>
              <w:rPr>
                <w:noProof/>
                <w:sz w:val="24"/>
                <w:szCs w:val="24"/>
              </w:rPr>
            </w:pPr>
          </w:p>
          <w:p w:rsidR="00BE689C" w:rsidRDefault="00BE689C" w:rsidP="00CD6128">
            <w:pPr>
              <w:pStyle w:val="erik"/>
              <w:rPr>
                <w:noProof/>
                <w:sz w:val="24"/>
                <w:szCs w:val="24"/>
              </w:rPr>
            </w:pPr>
          </w:p>
          <w:p w:rsidR="00BE689C" w:rsidRDefault="00BE689C" w:rsidP="00CD6128">
            <w:pPr>
              <w:pStyle w:val="erik"/>
              <w:rPr>
                <w:noProof/>
                <w:sz w:val="24"/>
                <w:szCs w:val="24"/>
              </w:rPr>
            </w:pPr>
          </w:p>
          <w:p w:rsidR="00BE689C" w:rsidRDefault="00BE689C" w:rsidP="00CD6128">
            <w:pPr>
              <w:pStyle w:val="erik"/>
              <w:rPr>
                <w:noProof/>
                <w:sz w:val="24"/>
                <w:szCs w:val="24"/>
              </w:rPr>
            </w:pPr>
          </w:p>
          <w:p w:rsidR="00BE689C" w:rsidRDefault="00BE689C" w:rsidP="00CD6128">
            <w:pPr>
              <w:pStyle w:val="erik"/>
              <w:rPr>
                <w:noProof/>
                <w:sz w:val="24"/>
                <w:szCs w:val="24"/>
              </w:rPr>
            </w:pPr>
          </w:p>
          <w:p w:rsidR="00BE689C" w:rsidRDefault="00BE689C" w:rsidP="00CD6128">
            <w:pPr>
              <w:pStyle w:val="erik"/>
              <w:rPr>
                <w:noProof/>
                <w:sz w:val="24"/>
                <w:szCs w:val="24"/>
              </w:rPr>
            </w:pPr>
          </w:p>
          <w:p w:rsidR="00BE689C" w:rsidRDefault="00BE689C" w:rsidP="00CD6128">
            <w:pPr>
              <w:pStyle w:val="erik"/>
              <w:rPr>
                <w:noProof/>
                <w:sz w:val="24"/>
                <w:szCs w:val="24"/>
              </w:rPr>
            </w:pPr>
          </w:p>
          <w:p w:rsidR="00BE689C" w:rsidRDefault="00BE689C" w:rsidP="00CD6128">
            <w:pPr>
              <w:pStyle w:val="erik"/>
              <w:rPr>
                <w:noProof/>
                <w:sz w:val="24"/>
                <w:szCs w:val="24"/>
              </w:rPr>
            </w:pPr>
          </w:p>
          <w:p w:rsidR="009B6B8E" w:rsidRDefault="009B6B8E" w:rsidP="00CD6128">
            <w:pPr>
              <w:pStyle w:val="erik"/>
              <w:rPr>
                <w:noProof/>
                <w:sz w:val="24"/>
                <w:szCs w:val="24"/>
              </w:rPr>
            </w:pPr>
          </w:p>
          <w:p w:rsidR="009B6B8E" w:rsidRPr="00E51474" w:rsidRDefault="009B6B8E" w:rsidP="009B6B8E">
            <w:pPr>
              <w:pStyle w:val="erik"/>
              <w:rPr>
                <w:noProof/>
                <w:sz w:val="24"/>
                <w:szCs w:val="24"/>
              </w:rPr>
            </w:pPr>
          </w:p>
          <w:p w:rsidR="009B6B8E" w:rsidRPr="00E51474" w:rsidRDefault="009B6B8E" w:rsidP="009B6B8E">
            <w:pPr>
              <w:pStyle w:val="erik"/>
              <w:rPr>
                <w:noProof/>
                <w:sz w:val="24"/>
                <w:szCs w:val="24"/>
              </w:rPr>
            </w:pPr>
          </w:p>
          <w:p w:rsidR="009B6B8E" w:rsidRPr="00E51474" w:rsidRDefault="00000000" w:rsidP="009B6B8E">
            <w:pPr>
              <w:pStyle w:val="erik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rect id="_x0000_i1040" style="width:0;height:1.5pt" o:hralign="center" o:hrstd="t" o:hr="t" fillcolor="#a0a0a0" stroked="f"/>
              </w:pict>
            </w:r>
          </w:p>
          <w:p w:rsidR="009B6B8E" w:rsidRPr="00E51474" w:rsidRDefault="009B6B8E" w:rsidP="009B6B8E">
            <w:pPr>
              <w:pStyle w:val="erik"/>
              <w:rPr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Çapa Örnekler Paketi (kalibrasyon seti)</w:t>
            </w:r>
            <w:r w:rsidR="00000000">
              <w:rPr>
                <w:noProof/>
                <w:sz w:val="24"/>
                <w:szCs w:val="24"/>
              </w:rPr>
              <w:pict>
                <v:rect id="_x0000_i1041" style="width:0;height:1.5pt" o:hralign="center" o:hrstd="t" o:hr="t" fillcolor="#a0a0a0" stroked="f"/>
              </w:pict>
            </w:r>
          </w:p>
          <w:p w:rsidR="009B6B8E" w:rsidRPr="009B6B8E" w:rsidRDefault="009B6B8E" w:rsidP="009B6B8E">
            <w:pPr>
              <w:pStyle w:val="erik"/>
              <w:rPr>
                <w:noProof/>
                <w:sz w:val="24"/>
                <w:szCs w:val="24"/>
              </w:rPr>
            </w:pPr>
            <w:r w:rsidRPr="009B6B8E">
              <w:rPr>
                <w:noProof/>
                <w:sz w:val="24"/>
                <w:szCs w:val="24"/>
              </w:rPr>
              <w:t xml:space="preserve">Her aşama için </w:t>
            </w:r>
            <w:r w:rsidRPr="009B6B8E">
              <w:rPr>
                <w:b/>
                <w:bCs/>
                <w:noProof/>
                <w:sz w:val="24"/>
                <w:szCs w:val="24"/>
              </w:rPr>
              <w:t>örnek parça</w:t>
            </w:r>
            <w:r w:rsidRPr="009B6B8E">
              <w:rPr>
                <w:noProof/>
                <w:sz w:val="24"/>
                <w:szCs w:val="24"/>
              </w:rPr>
              <w:t>:</w:t>
            </w:r>
          </w:p>
          <w:p w:rsidR="009B6B8E" w:rsidRDefault="009B6B8E" w:rsidP="009B6B8E">
            <w:pPr>
              <w:pStyle w:val="erik"/>
              <w:numPr>
                <w:ilvl w:val="0"/>
                <w:numId w:val="24"/>
              </w:numPr>
              <w:rPr>
                <w:noProof/>
                <w:sz w:val="24"/>
                <w:szCs w:val="24"/>
              </w:rPr>
            </w:pPr>
            <w:r w:rsidRPr="009B6B8E">
              <w:rPr>
                <w:b/>
                <w:bCs/>
                <w:noProof/>
                <w:sz w:val="24"/>
                <w:szCs w:val="24"/>
              </w:rPr>
              <w:t>Çapa-4 örneği:</w:t>
            </w:r>
            <w:r w:rsidRPr="009B6B8E">
              <w:rPr>
                <w:noProof/>
                <w:sz w:val="24"/>
                <w:szCs w:val="24"/>
              </w:rPr>
              <w:t xml:space="preserve"> “4 (Çok İyi)” seviyesine karşılık gelen örnek (iyi uygulama)</w:t>
            </w: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5021"/>
              <w:gridCol w:w="4968"/>
            </w:tblGrid>
            <w:tr w:rsidR="00607E7D" w:rsidTr="00607E7D">
              <w:tc>
                <w:tcPr>
                  <w:tcW w:w="5024" w:type="dxa"/>
                </w:tcPr>
                <w:p w:rsidR="00607E7D" w:rsidRDefault="00607E7D" w:rsidP="00607E7D">
                  <w:pPr>
                    <w:pStyle w:val="erik"/>
                    <w:jc w:val="center"/>
                    <w:rPr>
                      <w:noProof/>
                      <w:sz w:val="24"/>
                      <w:szCs w:val="24"/>
                    </w:rPr>
                  </w:pPr>
                  <w:r w:rsidRPr="00723212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 wp14:anchorId="441371DA" wp14:editId="39039974">
                        <wp:extent cx="3009665" cy="2088000"/>
                        <wp:effectExtent l="0" t="0" r="635" b="7620"/>
                        <wp:docPr id="1694947693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94947693" name=""/>
                                <pic:cNvPicPr/>
                              </pic:nvPicPr>
                              <pic:blipFill rotWithShape="1">
                                <a:blip r:embed="rId11"/>
                                <a:srcRect l="1541" t="1551" r="1405" b="343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665" cy="208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00" w:type="dxa"/>
                </w:tcPr>
                <w:p w:rsidR="00607E7D" w:rsidRDefault="00607E7D" w:rsidP="00607E7D">
                  <w:pPr>
                    <w:pStyle w:val="erik"/>
                    <w:jc w:val="center"/>
                    <w:rPr>
                      <w:noProof/>
                      <w:sz w:val="24"/>
                      <w:szCs w:val="24"/>
                    </w:rPr>
                  </w:pPr>
                  <w:r w:rsidRPr="00723212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 wp14:anchorId="62AC052B" wp14:editId="7C4F4119">
                        <wp:extent cx="2946721" cy="2088000"/>
                        <wp:effectExtent l="0" t="0" r="6350" b="7620"/>
                        <wp:docPr id="1759612974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59612974" name=""/>
                                <pic:cNvPicPr/>
                              </pic:nvPicPr>
                              <pic:blipFill rotWithShape="1">
                                <a:blip r:embed="rId12"/>
                                <a:srcRect l="1764" t="1552" r="1172" b="157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6721" cy="208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07E7D" w:rsidTr="00607E7D">
              <w:tc>
                <w:tcPr>
                  <w:tcW w:w="5024" w:type="dxa"/>
                </w:tcPr>
                <w:p w:rsidR="00607E7D" w:rsidRDefault="00607E7D" w:rsidP="00607E7D">
                  <w:pPr>
                    <w:pStyle w:val="erik"/>
                    <w:jc w:val="center"/>
                    <w:rPr>
                      <w:noProof/>
                      <w:sz w:val="24"/>
                      <w:szCs w:val="24"/>
                    </w:rPr>
                  </w:pPr>
                  <w:r w:rsidRPr="00AE2F21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 wp14:anchorId="3541FC50" wp14:editId="3F7955CA">
                        <wp:extent cx="3049571" cy="2088000"/>
                        <wp:effectExtent l="0" t="0" r="0" b="7620"/>
                        <wp:docPr id="242986183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2986183" name=""/>
                                <pic:cNvPicPr/>
                              </pic:nvPicPr>
                              <pic:blipFill rotWithShape="1">
                                <a:blip r:embed="rId13"/>
                                <a:srcRect l="219" t="1863" r="-14" b="15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9571" cy="208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00" w:type="dxa"/>
                </w:tcPr>
                <w:p w:rsidR="00607E7D" w:rsidRDefault="00607E7D" w:rsidP="00607E7D">
                  <w:pPr>
                    <w:pStyle w:val="erik"/>
                    <w:jc w:val="center"/>
                    <w:rPr>
                      <w:noProof/>
                      <w:sz w:val="24"/>
                      <w:szCs w:val="24"/>
                    </w:rPr>
                  </w:pPr>
                  <w:r w:rsidRPr="00AE2F21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 wp14:anchorId="0F1780E3" wp14:editId="13B83180">
                        <wp:extent cx="2999523" cy="2088000"/>
                        <wp:effectExtent l="0" t="0" r="0" b="7620"/>
                        <wp:docPr id="445211808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5211808" name=""/>
                                <pic:cNvPicPr/>
                              </pic:nvPicPr>
                              <pic:blipFill rotWithShape="1">
                                <a:blip r:embed="rId14"/>
                                <a:srcRect l="269" t="1153" b="66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9523" cy="208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07E7D" w:rsidTr="00607E7D">
              <w:tc>
                <w:tcPr>
                  <w:tcW w:w="5024" w:type="dxa"/>
                </w:tcPr>
                <w:p w:rsidR="00607E7D" w:rsidRDefault="00607E7D" w:rsidP="00607E7D">
                  <w:pPr>
                    <w:pStyle w:val="erik"/>
                    <w:jc w:val="center"/>
                    <w:rPr>
                      <w:noProof/>
                      <w:sz w:val="24"/>
                      <w:szCs w:val="24"/>
                    </w:rPr>
                  </w:pPr>
                  <w:r w:rsidRPr="00AE2F21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 wp14:anchorId="6F96D9DD" wp14:editId="0930EB79">
                        <wp:extent cx="2947939" cy="2088000"/>
                        <wp:effectExtent l="0" t="0" r="5080" b="7620"/>
                        <wp:docPr id="757222333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7222333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7939" cy="20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00" w:type="dxa"/>
                </w:tcPr>
                <w:p w:rsidR="00607E7D" w:rsidRDefault="00607E7D" w:rsidP="00607E7D">
                  <w:pPr>
                    <w:pStyle w:val="erik"/>
                    <w:jc w:val="center"/>
                    <w:rPr>
                      <w:noProof/>
                      <w:sz w:val="24"/>
                      <w:szCs w:val="24"/>
                    </w:rPr>
                  </w:pPr>
                  <w:r w:rsidRPr="008D0976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 wp14:anchorId="1E1A040E" wp14:editId="671A5B02">
                        <wp:extent cx="2891787" cy="2088000"/>
                        <wp:effectExtent l="0" t="0" r="4445" b="7620"/>
                        <wp:docPr id="1257428968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57428968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1787" cy="20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07E7D" w:rsidTr="00A62D30">
              <w:tc>
                <w:tcPr>
                  <w:tcW w:w="10024" w:type="dxa"/>
                  <w:gridSpan w:val="2"/>
                </w:tcPr>
                <w:p w:rsidR="00607E7D" w:rsidRDefault="00607E7D" w:rsidP="00607E7D">
                  <w:pPr>
                    <w:pStyle w:val="erik"/>
                    <w:jc w:val="center"/>
                    <w:rPr>
                      <w:noProof/>
                      <w:sz w:val="24"/>
                      <w:szCs w:val="24"/>
                    </w:rPr>
                  </w:pPr>
                  <w:r w:rsidRPr="00D209A2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 wp14:anchorId="451821AE" wp14:editId="49D0DDFC">
                        <wp:extent cx="5866509" cy="4140000"/>
                        <wp:effectExtent l="0" t="0" r="1270" b="0"/>
                        <wp:docPr id="2011527293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11527293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66509" cy="41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07E7D" w:rsidRDefault="00607E7D" w:rsidP="00607E7D">
            <w:pPr>
              <w:pStyle w:val="erik"/>
              <w:rPr>
                <w:noProof/>
                <w:sz w:val="24"/>
                <w:szCs w:val="24"/>
              </w:rPr>
            </w:pPr>
          </w:p>
          <w:p w:rsidR="009B6B8E" w:rsidRPr="00E51474" w:rsidRDefault="009B6B8E" w:rsidP="009B6B8E">
            <w:pPr>
              <w:pStyle w:val="erik"/>
              <w:rPr>
                <w:noProof/>
                <w:sz w:val="24"/>
                <w:szCs w:val="24"/>
              </w:rPr>
            </w:pPr>
          </w:p>
          <w:p w:rsidR="009B6B8E" w:rsidRPr="00E51474" w:rsidRDefault="00000000" w:rsidP="009B6B8E">
            <w:pPr>
              <w:pStyle w:val="erik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rect id="_x0000_i1042" style="width:0;height:1.5pt" o:hralign="center" o:hrstd="t" o:hr="t" fillcolor="#a0a0a0" stroked="f"/>
              </w:pict>
            </w:r>
          </w:p>
          <w:p w:rsidR="009B6B8E" w:rsidRPr="00E51474" w:rsidRDefault="009B6B8E" w:rsidP="009B6B8E">
            <w:pPr>
              <w:pStyle w:val="erik"/>
              <w:rPr>
                <w:noProof/>
                <w:sz w:val="24"/>
                <w:szCs w:val="24"/>
              </w:rPr>
            </w:pPr>
          </w:p>
        </w:tc>
      </w:tr>
      <w:tr w:rsidR="00DF027C" w:rsidTr="0017357E">
        <w:trPr>
          <w:trHeight w:val="1085"/>
        </w:trPr>
        <w:tc>
          <w:tcPr>
            <w:tcW w:w="9999" w:type="dxa"/>
            <w:shd w:val="clear" w:color="auto" w:fill="F2F2F2" w:themeFill="background1" w:themeFillShade="F2"/>
            <w:vAlign w:val="center"/>
          </w:tcPr>
          <w:p w:rsidR="00DF027C" w:rsidRPr="009B6B8E" w:rsidRDefault="00346C4F" w:rsidP="009B6B8E">
            <w:pPr>
              <w:jc w:val="center"/>
              <w:rPr>
                <w:sz w:val="36"/>
                <w:szCs w:val="28"/>
              </w:rPr>
            </w:pPr>
            <w:proofErr w:type="spellStart"/>
            <w:r>
              <w:rPr>
                <w:i/>
                <w:sz w:val="32"/>
                <w:szCs w:val="32"/>
                <w:lang w:bidi="tr-TR"/>
              </w:rPr>
              <w:t>G</w:t>
            </w:r>
            <w:r w:rsidR="000529C4">
              <w:rPr>
                <w:i/>
                <w:sz w:val="32"/>
                <w:szCs w:val="32"/>
                <w:lang w:bidi="tr-TR"/>
              </w:rPr>
              <w:t>rü</w:t>
            </w:r>
            <w:proofErr w:type="spellEnd"/>
            <w:r>
              <w:rPr>
                <w:i/>
                <w:sz w:val="32"/>
                <w:szCs w:val="32"/>
                <w:lang w:bidi="tr-TR"/>
              </w:rPr>
              <w:t xml:space="preserve"> - </w:t>
            </w:r>
            <w:r w:rsidR="009B6B8E" w:rsidRPr="009B6B8E">
              <w:rPr>
                <w:i/>
                <w:sz w:val="32"/>
                <w:szCs w:val="32"/>
                <w:lang w:bidi="tr-TR"/>
              </w:rPr>
              <w:t>İnşaat Mühendisliği Bölümü</w:t>
            </w:r>
          </w:p>
        </w:tc>
      </w:tr>
      <w:tr w:rsidR="00DF027C" w:rsidTr="009B6B8E">
        <w:trPr>
          <w:trHeight w:val="80"/>
        </w:trPr>
        <w:tc>
          <w:tcPr>
            <w:tcW w:w="9999" w:type="dxa"/>
          </w:tcPr>
          <w:p w:rsidR="00DF027C" w:rsidRPr="009B6B8E" w:rsidRDefault="00DF027C" w:rsidP="00DF027C">
            <w:pPr>
              <w:pStyle w:val="erik"/>
              <w:rPr>
                <w:noProof/>
                <w:sz w:val="24"/>
                <w:szCs w:val="24"/>
              </w:rPr>
            </w:pPr>
          </w:p>
        </w:tc>
      </w:tr>
    </w:tbl>
    <w:p w:rsidR="00AB02A7" w:rsidRDefault="00AB02A7" w:rsidP="00DF027C">
      <w:pPr>
        <w:rPr>
          <w:noProof/>
        </w:rPr>
      </w:pPr>
    </w:p>
    <w:p w:rsidR="0087605E" w:rsidRPr="00D70D02" w:rsidRDefault="0087605E" w:rsidP="00AB02A7">
      <w:pPr>
        <w:spacing w:after="200"/>
        <w:rPr>
          <w:noProof/>
        </w:rPr>
      </w:pPr>
    </w:p>
    <w:sectPr w:rsidR="0087605E" w:rsidRPr="00D70D02" w:rsidSect="00AB02A7">
      <w:headerReference w:type="default" r:id="rId18"/>
      <w:footerReference w:type="default" r:id="rId19"/>
      <w:pgSz w:w="11906" w:h="16838" w:code="9"/>
      <w:pgMar w:top="720" w:right="936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64E6E" w:rsidRDefault="00364E6E">
      <w:r>
        <w:separator/>
      </w:r>
    </w:p>
    <w:p w:rsidR="00364E6E" w:rsidRDefault="00364E6E"/>
  </w:endnote>
  <w:endnote w:type="continuationSeparator" w:id="0">
    <w:p w:rsidR="00364E6E" w:rsidRDefault="00364E6E">
      <w:r>
        <w:continuationSeparator/>
      </w:r>
    </w:p>
    <w:p w:rsidR="00364E6E" w:rsidRDefault="00364E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/>
      </w:rPr>
      <w:id w:val="-890194395"/>
      <w:docPartObj>
        <w:docPartGallery w:val="Page Numbers (Bottom of Page)"/>
        <w:docPartUnique/>
      </w:docPartObj>
    </w:sdtPr>
    <w:sdtContent>
      <w:p w:rsidR="00DF027C" w:rsidRDefault="00DF027C">
        <w:pPr>
          <w:pStyle w:val="AltBilgi"/>
          <w:jc w:val="center"/>
          <w:rPr>
            <w:noProof/>
          </w:rPr>
        </w:pPr>
        <w:r>
          <w:rPr>
            <w:noProof/>
            <w:lang w:bidi="tr-TR"/>
          </w:rPr>
          <w:fldChar w:fldCharType="begin"/>
        </w:r>
        <w:r>
          <w:rPr>
            <w:noProof/>
            <w:lang w:bidi="tr-TR"/>
          </w:rPr>
          <w:instrText xml:space="preserve"> PAGE   \* MERGEFORMAT </w:instrText>
        </w:r>
        <w:r>
          <w:rPr>
            <w:noProof/>
            <w:lang w:bidi="tr-TR"/>
          </w:rPr>
          <w:fldChar w:fldCharType="separate"/>
        </w:r>
        <w:r w:rsidR="00AB02A7">
          <w:rPr>
            <w:noProof/>
            <w:lang w:bidi="tr-TR"/>
          </w:rPr>
          <w:t>2</w:t>
        </w:r>
        <w:r>
          <w:rPr>
            <w:noProof/>
            <w:lang w:bidi="tr-TR"/>
          </w:rPr>
          <w:fldChar w:fldCharType="end"/>
        </w:r>
      </w:p>
    </w:sdtContent>
  </w:sdt>
  <w:p w:rsidR="00DF027C" w:rsidRDefault="00DF027C">
    <w:pPr>
      <w:pStyle w:val="AltBilgi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64E6E" w:rsidRDefault="00364E6E">
      <w:r>
        <w:separator/>
      </w:r>
    </w:p>
    <w:p w:rsidR="00364E6E" w:rsidRDefault="00364E6E"/>
  </w:footnote>
  <w:footnote w:type="continuationSeparator" w:id="0">
    <w:p w:rsidR="00364E6E" w:rsidRDefault="00364E6E">
      <w:r>
        <w:continuationSeparator/>
      </w:r>
    </w:p>
    <w:p w:rsidR="00364E6E" w:rsidRDefault="00364E6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35" w:type="dxa"/>
      <w:jc w:val="right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10035"/>
    </w:tblGrid>
    <w:tr w:rsidR="00D077E9" w:rsidTr="00A97B21">
      <w:trPr>
        <w:trHeight w:val="978"/>
        <w:jc w:val="right"/>
      </w:trPr>
      <w:tc>
        <w:tcPr>
          <w:tcW w:w="10035" w:type="dxa"/>
          <w:tcBorders>
            <w:top w:val="nil"/>
            <w:left w:val="nil"/>
            <w:bottom w:val="thinThickThinSmallGap" w:sz="24" w:space="0" w:color="002060"/>
            <w:right w:val="nil"/>
          </w:tcBorders>
          <w:vAlign w:val="bottom"/>
        </w:tcPr>
        <w:p w:rsidR="00D077E9" w:rsidRDefault="00A97B21" w:rsidP="00B92FBA">
          <w:pPr>
            <w:pStyle w:val="stBilgi"/>
            <w:jc w:val="right"/>
            <w:rPr>
              <w:noProof/>
            </w:rPr>
          </w:pPr>
          <w:r>
            <w:rPr>
              <w:noProof/>
            </w:rPr>
            <w:t>G</w:t>
          </w:r>
          <w:r w:rsidR="00BA2A9E">
            <w:rPr>
              <w:noProof/>
            </w:rPr>
            <w:t>rü</w:t>
          </w:r>
          <w:r w:rsidR="00B92FBA">
            <w:rPr>
              <w:noProof/>
            </w:rPr>
            <w:t xml:space="preserve"> -</w:t>
          </w:r>
          <w:r>
            <w:rPr>
              <w:noProof/>
            </w:rPr>
            <w:t xml:space="preserve"> İnşaat Mühendisliği</w:t>
          </w:r>
          <w:r w:rsidR="00B92FBA">
            <w:rPr>
              <w:noProof/>
            </w:rPr>
            <w:t xml:space="preserve"> Bölümü</w:t>
          </w:r>
        </w:p>
      </w:tc>
    </w:tr>
  </w:tbl>
  <w:p w:rsidR="00D077E9" w:rsidRDefault="00D077E9" w:rsidP="00D077E9">
    <w:pPr>
      <w:pStyle w:val="stBilgi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774EB"/>
    <w:multiLevelType w:val="multilevel"/>
    <w:tmpl w:val="3DFEB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856A0E"/>
    <w:multiLevelType w:val="multilevel"/>
    <w:tmpl w:val="C25CB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910A99"/>
    <w:multiLevelType w:val="hybridMultilevel"/>
    <w:tmpl w:val="944A67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E33081"/>
    <w:multiLevelType w:val="multilevel"/>
    <w:tmpl w:val="0D2CB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1F0053"/>
    <w:multiLevelType w:val="multilevel"/>
    <w:tmpl w:val="49F80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8315C8"/>
    <w:multiLevelType w:val="multilevel"/>
    <w:tmpl w:val="A14A3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85752A"/>
    <w:multiLevelType w:val="multilevel"/>
    <w:tmpl w:val="3AAC2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1863B2"/>
    <w:multiLevelType w:val="multilevel"/>
    <w:tmpl w:val="00AE7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CF1A3C"/>
    <w:multiLevelType w:val="multilevel"/>
    <w:tmpl w:val="30128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DA0DF3"/>
    <w:multiLevelType w:val="multilevel"/>
    <w:tmpl w:val="9D960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F308F4"/>
    <w:multiLevelType w:val="multilevel"/>
    <w:tmpl w:val="5E5A0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9A6493"/>
    <w:multiLevelType w:val="multilevel"/>
    <w:tmpl w:val="3C643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8A0F28"/>
    <w:multiLevelType w:val="multilevel"/>
    <w:tmpl w:val="6622B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857945"/>
    <w:multiLevelType w:val="multilevel"/>
    <w:tmpl w:val="2B12B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BC6AC6"/>
    <w:multiLevelType w:val="multilevel"/>
    <w:tmpl w:val="0AB04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FE112B"/>
    <w:multiLevelType w:val="multilevel"/>
    <w:tmpl w:val="AC84D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7233C49"/>
    <w:multiLevelType w:val="multilevel"/>
    <w:tmpl w:val="F8ACA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8A2F10"/>
    <w:multiLevelType w:val="multilevel"/>
    <w:tmpl w:val="5A8C0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50438BE"/>
    <w:multiLevelType w:val="multilevel"/>
    <w:tmpl w:val="0764F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F56FA8"/>
    <w:multiLevelType w:val="multilevel"/>
    <w:tmpl w:val="B2029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FB76AA"/>
    <w:multiLevelType w:val="multilevel"/>
    <w:tmpl w:val="2F5E9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4815181"/>
    <w:multiLevelType w:val="hybridMultilevel"/>
    <w:tmpl w:val="0382D6B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6A2C6C"/>
    <w:multiLevelType w:val="hybridMultilevel"/>
    <w:tmpl w:val="CEAA08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C70A30"/>
    <w:multiLevelType w:val="multilevel"/>
    <w:tmpl w:val="06E62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F9C5AD2"/>
    <w:multiLevelType w:val="multilevel"/>
    <w:tmpl w:val="F7144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5110576">
    <w:abstractNumId w:val="11"/>
  </w:num>
  <w:num w:numId="2" w16cid:durableId="1073158588">
    <w:abstractNumId w:val="17"/>
  </w:num>
  <w:num w:numId="3" w16cid:durableId="1349015799">
    <w:abstractNumId w:val="23"/>
  </w:num>
  <w:num w:numId="4" w16cid:durableId="1013144593">
    <w:abstractNumId w:val="16"/>
  </w:num>
  <w:num w:numId="5" w16cid:durableId="1895774457">
    <w:abstractNumId w:val="13"/>
  </w:num>
  <w:num w:numId="6" w16cid:durableId="874467263">
    <w:abstractNumId w:val="20"/>
  </w:num>
  <w:num w:numId="7" w16cid:durableId="1675760649">
    <w:abstractNumId w:val="10"/>
  </w:num>
  <w:num w:numId="8" w16cid:durableId="978999010">
    <w:abstractNumId w:val="18"/>
  </w:num>
  <w:num w:numId="9" w16cid:durableId="1587107593">
    <w:abstractNumId w:val="19"/>
  </w:num>
  <w:num w:numId="10" w16cid:durableId="22873051">
    <w:abstractNumId w:val="14"/>
  </w:num>
  <w:num w:numId="11" w16cid:durableId="1148327189">
    <w:abstractNumId w:val="6"/>
  </w:num>
  <w:num w:numId="12" w16cid:durableId="1717856143">
    <w:abstractNumId w:val="3"/>
  </w:num>
  <w:num w:numId="13" w16cid:durableId="957684557">
    <w:abstractNumId w:val="12"/>
  </w:num>
  <w:num w:numId="14" w16cid:durableId="718895357">
    <w:abstractNumId w:val="9"/>
  </w:num>
  <w:num w:numId="15" w16cid:durableId="95256107">
    <w:abstractNumId w:val="15"/>
  </w:num>
  <w:num w:numId="16" w16cid:durableId="409238378">
    <w:abstractNumId w:val="21"/>
  </w:num>
  <w:num w:numId="17" w16cid:durableId="539780582">
    <w:abstractNumId w:val="2"/>
  </w:num>
  <w:num w:numId="18" w16cid:durableId="987173711">
    <w:abstractNumId w:val="22"/>
  </w:num>
  <w:num w:numId="19" w16cid:durableId="1197042367">
    <w:abstractNumId w:val="24"/>
  </w:num>
  <w:num w:numId="20" w16cid:durableId="139739720">
    <w:abstractNumId w:val="0"/>
  </w:num>
  <w:num w:numId="21" w16cid:durableId="1000810915">
    <w:abstractNumId w:val="7"/>
  </w:num>
  <w:num w:numId="22" w16cid:durableId="109249255">
    <w:abstractNumId w:val="4"/>
  </w:num>
  <w:num w:numId="23" w16cid:durableId="926884584">
    <w:abstractNumId w:val="1"/>
  </w:num>
  <w:num w:numId="24" w16cid:durableId="877620885">
    <w:abstractNumId w:val="5"/>
  </w:num>
  <w:num w:numId="25" w16cid:durableId="99846457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attachedTemplate r:id="rId1"/>
  <w:defaultTabStop w:val="720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128"/>
    <w:rsid w:val="00000160"/>
    <w:rsid w:val="00000B6D"/>
    <w:rsid w:val="0002482E"/>
    <w:rsid w:val="00031369"/>
    <w:rsid w:val="00050324"/>
    <w:rsid w:val="000529C4"/>
    <w:rsid w:val="000612EC"/>
    <w:rsid w:val="000716E3"/>
    <w:rsid w:val="00072278"/>
    <w:rsid w:val="000832B7"/>
    <w:rsid w:val="000942C3"/>
    <w:rsid w:val="00097396"/>
    <w:rsid w:val="000A0150"/>
    <w:rsid w:val="000B2573"/>
    <w:rsid w:val="000C681F"/>
    <w:rsid w:val="000E63C9"/>
    <w:rsid w:val="000F7530"/>
    <w:rsid w:val="000F7AF5"/>
    <w:rsid w:val="0011344A"/>
    <w:rsid w:val="00116126"/>
    <w:rsid w:val="00130E9D"/>
    <w:rsid w:val="00150A6D"/>
    <w:rsid w:val="00153150"/>
    <w:rsid w:val="001566E0"/>
    <w:rsid w:val="0017357E"/>
    <w:rsid w:val="00175779"/>
    <w:rsid w:val="00185B35"/>
    <w:rsid w:val="00191275"/>
    <w:rsid w:val="001E76C8"/>
    <w:rsid w:val="001F2BC8"/>
    <w:rsid w:val="001F3279"/>
    <w:rsid w:val="001F5F6B"/>
    <w:rsid w:val="00203A3B"/>
    <w:rsid w:val="00237062"/>
    <w:rsid w:val="002402B2"/>
    <w:rsid w:val="00243EBC"/>
    <w:rsid w:val="00246A35"/>
    <w:rsid w:val="00250A3E"/>
    <w:rsid w:val="00266538"/>
    <w:rsid w:val="00284348"/>
    <w:rsid w:val="002B22BC"/>
    <w:rsid w:val="002F51F5"/>
    <w:rsid w:val="00306197"/>
    <w:rsid w:val="00312137"/>
    <w:rsid w:val="00323EDD"/>
    <w:rsid w:val="00330359"/>
    <w:rsid w:val="0033413F"/>
    <w:rsid w:val="0033662D"/>
    <w:rsid w:val="0033762F"/>
    <w:rsid w:val="00346C4F"/>
    <w:rsid w:val="003561BC"/>
    <w:rsid w:val="003571AD"/>
    <w:rsid w:val="00360494"/>
    <w:rsid w:val="00364E6E"/>
    <w:rsid w:val="00366C7E"/>
    <w:rsid w:val="00376361"/>
    <w:rsid w:val="00384EA3"/>
    <w:rsid w:val="003A39A1"/>
    <w:rsid w:val="003C2191"/>
    <w:rsid w:val="003D3863"/>
    <w:rsid w:val="004110DE"/>
    <w:rsid w:val="00432906"/>
    <w:rsid w:val="00433519"/>
    <w:rsid w:val="0044085A"/>
    <w:rsid w:val="004B21A5"/>
    <w:rsid w:val="004D3525"/>
    <w:rsid w:val="004F0DF3"/>
    <w:rsid w:val="004F30D4"/>
    <w:rsid w:val="005037F0"/>
    <w:rsid w:val="00516A86"/>
    <w:rsid w:val="005275F6"/>
    <w:rsid w:val="00537E76"/>
    <w:rsid w:val="00572102"/>
    <w:rsid w:val="0057441B"/>
    <w:rsid w:val="00574EC1"/>
    <w:rsid w:val="005D0328"/>
    <w:rsid w:val="005F1BB0"/>
    <w:rsid w:val="00607E7D"/>
    <w:rsid w:val="00617AFB"/>
    <w:rsid w:val="0062597D"/>
    <w:rsid w:val="00645123"/>
    <w:rsid w:val="00652EAA"/>
    <w:rsid w:val="00656C4D"/>
    <w:rsid w:val="00682789"/>
    <w:rsid w:val="006C3B6B"/>
    <w:rsid w:val="006E5716"/>
    <w:rsid w:val="00723212"/>
    <w:rsid w:val="007302B3"/>
    <w:rsid w:val="00730733"/>
    <w:rsid w:val="00730E3A"/>
    <w:rsid w:val="00736AAF"/>
    <w:rsid w:val="007645F6"/>
    <w:rsid w:val="00765B2A"/>
    <w:rsid w:val="0077500E"/>
    <w:rsid w:val="00783A34"/>
    <w:rsid w:val="00794B5D"/>
    <w:rsid w:val="007C35EB"/>
    <w:rsid w:val="007C6B52"/>
    <w:rsid w:val="007D16C5"/>
    <w:rsid w:val="00831506"/>
    <w:rsid w:val="00862FE4"/>
    <w:rsid w:val="008634EC"/>
    <w:rsid w:val="0086389A"/>
    <w:rsid w:val="008724B9"/>
    <w:rsid w:val="0087605E"/>
    <w:rsid w:val="008A6BF7"/>
    <w:rsid w:val="008A796E"/>
    <w:rsid w:val="008B1FEE"/>
    <w:rsid w:val="008D0976"/>
    <w:rsid w:val="008D29BA"/>
    <w:rsid w:val="00903C32"/>
    <w:rsid w:val="00916B16"/>
    <w:rsid w:val="009173B9"/>
    <w:rsid w:val="0093335D"/>
    <w:rsid w:val="00935962"/>
    <w:rsid w:val="0093613E"/>
    <w:rsid w:val="00943026"/>
    <w:rsid w:val="009619D5"/>
    <w:rsid w:val="00966B81"/>
    <w:rsid w:val="009B6B8E"/>
    <w:rsid w:val="009C7720"/>
    <w:rsid w:val="009D1A8B"/>
    <w:rsid w:val="009F77D8"/>
    <w:rsid w:val="00A22828"/>
    <w:rsid w:val="00A23AFA"/>
    <w:rsid w:val="00A31B3E"/>
    <w:rsid w:val="00A34B4F"/>
    <w:rsid w:val="00A532F3"/>
    <w:rsid w:val="00A6634B"/>
    <w:rsid w:val="00A8489E"/>
    <w:rsid w:val="00A97B21"/>
    <w:rsid w:val="00AB02A7"/>
    <w:rsid w:val="00AB7FA0"/>
    <w:rsid w:val="00AC29F3"/>
    <w:rsid w:val="00AC7545"/>
    <w:rsid w:val="00AD05D3"/>
    <w:rsid w:val="00AE2F21"/>
    <w:rsid w:val="00B2077F"/>
    <w:rsid w:val="00B231E5"/>
    <w:rsid w:val="00B4616F"/>
    <w:rsid w:val="00B526DC"/>
    <w:rsid w:val="00B92FBA"/>
    <w:rsid w:val="00BA182F"/>
    <w:rsid w:val="00BA2A9E"/>
    <w:rsid w:val="00BC31CA"/>
    <w:rsid w:val="00BC6F91"/>
    <w:rsid w:val="00BE689C"/>
    <w:rsid w:val="00BF4B74"/>
    <w:rsid w:val="00C02B87"/>
    <w:rsid w:val="00C14186"/>
    <w:rsid w:val="00C4086D"/>
    <w:rsid w:val="00C428F2"/>
    <w:rsid w:val="00C52517"/>
    <w:rsid w:val="00C8040C"/>
    <w:rsid w:val="00CA1896"/>
    <w:rsid w:val="00CB5B28"/>
    <w:rsid w:val="00CD6128"/>
    <w:rsid w:val="00CF5371"/>
    <w:rsid w:val="00D0323A"/>
    <w:rsid w:val="00D0559F"/>
    <w:rsid w:val="00D07313"/>
    <w:rsid w:val="00D077E9"/>
    <w:rsid w:val="00D14471"/>
    <w:rsid w:val="00D209A2"/>
    <w:rsid w:val="00D36C16"/>
    <w:rsid w:val="00D42CB7"/>
    <w:rsid w:val="00D5413D"/>
    <w:rsid w:val="00D570A9"/>
    <w:rsid w:val="00D5763D"/>
    <w:rsid w:val="00D70D02"/>
    <w:rsid w:val="00D770C7"/>
    <w:rsid w:val="00D86945"/>
    <w:rsid w:val="00D90290"/>
    <w:rsid w:val="00DA1F8E"/>
    <w:rsid w:val="00DD152F"/>
    <w:rsid w:val="00DE068D"/>
    <w:rsid w:val="00DE213F"/>
    <w:rsid w:val="00DF027C"/>
    <w:rsid w:val="00E00A32"/>
    <w:rsid w:val="00E07051"/>
    <w:rsid w:val="00E22ACD"/>
    <w:rsid w:val="00E3019A"/>
    <w:rsid w:val="00E30BBB"/>
    <w:rsid w:val="00E51474"/>
    <w:rsid w:val="00E620B0"/>
    <w:rsid w:val="00E813E9"/>
    <w:rsid w:val="00E81B40"/>
    <w:rsid w:val="00E92ED3"/>
    <w:rsid w:val="00EA5AAF"/>
    <w:rsid w:val="00EB52DC"/>
    <w:rsid w:val="00EC584D"/>
    <w:rsid w:val="00EF555B"/>
    <w:rsid w:val="00F027BB"/>
    <w:rsid w:val="00F11DCF"/>
    <w:rsid w:val="00F162EA"/>
    <w:rsid w:val="00F52D27"/>
    <w:rsid w:val="00F64D35"/>
    <w:rsid w:val="00F83527"/>
    <w:rsid w:val="00F906A3"/>
    <w:rsid w:val="00F939BF"/>
    <w:rsid w:val="00F953B9"/>
    <w:rsid w:val="00FA6F63"/>
    <w:rsid w:val="00FD583F"/>
    <w:rsid w:val="00FD7488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CF3846"/>
  <w15:docId w15:val="{831B0CBA-EF41-4576-8D11-54B3BF6AF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Balk1">
    <w:name w:val="heading 1"/>
    <w:basedOn w:val="Normal"/>
    <w:link w:val="Balk1Ch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Balk2">
    <w:name w:val="heading 2"/>
    <w:basedOn w:val="Normal"/>
    <w:next w:val="Normal"/>
    <w:link w:val="Balk2Ch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paragraph" w:styleId="Balk3">
    <w:name w:val="heading 3"/>
    <w:basedOn w:val="Normal"/>
    <w:next w:val="Normal"/>
    <w:link w:val="Balk3Char"/>
    <w:uiPriority w:val="5"/>
    <w:semiHidden/>
    <w:unhideWhenUsed/>
    <w:qFormat/>
    <w:rsid w:val="00CD6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12639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Altyaz">
    <w:name w:val="Subtitle"/>
    <w:basedOn w:val="Normal"/>
    <w:link w:val="Altyaz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AltyazChar">
    <w:name w:val="Altyazı Char"/>
    <w:basedOn w:val="VarsaylanParagrafYazTipi"/>
    <w:link w:val="Altyaz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Balk1Char">
    <w:name w:val="Başlık 1 Char"/>
    <w:basedOn w:val="VarsaylanParagrafYazTipi"/>
    <w:link w:val="Balk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stBilgi">
    <w:name w:val="header"/>
    <w:basedOn w:val="Normal"/>
    <w:link w:val="stBilgiChar"/>
    <w:uiPriority w:val="8"/>
    <w:unhideWhenUsed/>
    <w:rsid w:val="005037F0"/>
  </w:style>
  <w:style w:type="character" w:customStyle="1" w:styleId="stBilgiChar">
    <w:name w:val="Üst Bilgi Char"/>
    <w:basedOn w:val="VarsaylanParagrafYazTipi"/>
    <w:link w:val="stBilgi"/>
    <w:uiPriority w:val="8"/>
    <w:rsid w:val="0093335D"/>
  </w:style>
  <w:style w:type="paragraph" w:styleId="AltBilgi">
    <w:name w:val="footer"/>
    <w:basedOn w:val="Normal"/>
    <w:link w:val="AltBilgiChar"/>
    <w:uiPriority w:val="99"/>
    <w:unhideWhenUsed/>
    <w:rsid w:val="005037F0"/>
  </w:style>
  <w:style w:type="character" w:customStyle="1" w:styleId="AltBilgiChar">
    <w:name w:val="Alt Bilgi Char"/>
    <w:basedOn w:val="VarsaylanParagrafYazTipi"/>
    <w:link w:val="AltBilgi"/>
    <w:uiPriority w:val="99"/>
    <w:rsid w:val="005037F0"/>
    <w:rPr>
      <w:sz w:val="24"/>
      <w:szCs w:val="24"/>
    </w:rPr>
  </w:style>
  <w:style w:type="paragraph" w:customStyle="1" w:styleId="Ad">
    <w:name w:val="Ad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Balk2Char">
    <w:name w:val="Başlık 2 Char"/>
    <w:basedOn w:val="VarsaylanParagrafYazTipi"/>
    <w:link w:val="Balk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TabloKlavuzu">
    <w:name w:val="Table Grid"/>
    <w:basedOn w:val="NormalTablo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unhideWhenUsed/>
    <w:rsid w:val="00D86945"/>
    <w:rPr>
      <w:color w:val="808080"/>
    </w:rPr>
  </w:style>
  <w:style w:type="paragraph" w:customStyle="1" w:styleId="erik">
    <w:name w:val="İçerik"/>
    <w:basedOn w:val="Normal"/>
    <w:link w:val="erikKrkt"/>
    <w:qFormat/>
    <w:rsid w:val="00DF027C"/>
    <w:rPr>
      <w:b w:val="0"/>
    </w:rPr>
  </w:style>
  <w:style w:type="paragraph" w:customStyle="1" w:styleId="VurguMetni">
    <w:name w:val="Vurgu Metni"/>
    <w:basedOn w:val="Normal"/>
    <w:link w:val="VurguMetniKrkt"/>
    <w:qFormat/>
    <w:rsid w:val="00DF027C"/>
  </w:style>
  <w:style w:type="character" w:customStyle="1" w:styleId="erikKrkt">
    <w:name w:val="İçerik Krkt"/>
    <w:basedOn w:val="VarsaylanParagrafYazTipi"/>
    <w:link w:val="erik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VurguMetniKrkt">
    <w:name w:val="Vurgu Metni Krkt"/>
    <w:basedOn w:val="VarsaylanParagrafYazTipi"/>
    <w:link w:val="VurguMetni"/>
    <w:rsid w:val="00DF027C"/>
    <w:rPr>
      <w:rFonts w:eastAsiaTheme="minorEastAsia"/>
      <w:b/>
      <w:color w:val="082A75" w:themeColor="text2"/>
      <w:sz w:val="28"/>
      <w:szCs w:val="22"/>
    </w:rPr>
  </w:style>
  <w:style w:type="character" w:customStyle="1" w:styleId="Balk3Char">
    <w:name w:val="Başlık 3 Char"/>
    <w:basedOn w:val="VarsaylanParagrafYazTipi"/>
    <w:link w:val="Balk3"/>
    <w:uiPriority w:val="5"/>
    <w:semiHidden/>
    <w:rsid w:val="00CD6128"/>
    <w:rPr>
      <w:rFonts w:asciiTheme="majorHAnsi" w:eastAsiaTheme="majorEastAsia" w:hAnsiTheme="majorHAnsi" w:cstheme="majorBidi"/>
      <w:b/>
      <w:color w:val="012639" w:themeColor="accent1" w:themeShade="7F"/>
    </w:rPr>
  </w:style>
  <w:style w:type="character" w:styleId="Gl">
    <w:name w:val="Strong"/>
    <w:basedOn w:val="VarsaylanParagrafYazTipi"/>
    <w:uiPriority w:val="22"/>
    <w:qFormat/>
    <w:rsid w:val="00E514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piqsels.com/tr/public-domain-photo-jzhet" TargetMode="External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dirakgol\AppData\Local\Microsoft\Office\16.0\DTS\tr-TR%7b864EE3E0-4B06-4B93-B152-C1998FDAD72C%7d\%7bFE645FE0-F297-4DFB-BBA7-E7D74EB8221D%7dTF7e53ee0d-dd7d-4335-8cfd-efae5a747b054e130bf2_win32-d01badd9fc03.dotx" TargetMode="External"/></Relationship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F2D748-B505-4E42-B292-826EEC345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{FE645FE0-F297-4DFB-BBA7-E7D74EB8221D}TF7e53ee0d-dd7d-4335-8cfd-efae5a747b054e130bf2_win32-d01badd9fc03.dotx</Template>
  <TotalTime>213</TotalTime>
  <Pages>7</Pages>
  <Words>813</Words>
  <Characters>4640</Characters>
  <Application>Microsoft Office Word</Application>
  <DocSecurity>0</DocSecurity>
  <Lines>38</Lines>
  <Paragraphs>10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Başlıklar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Karayolu Tasarımı Projesi</vt:lpstr>
      <vt:lpstr/>
    </vt:vector>
  </TitlesOfParts>
  <Company/>
  <LinksUpToDate>false</LinksUpToDate>
  <CharactersWithSpaces>5443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kadirakgol</dc:creator>
  <cp:keywords/>
  <cp:lastModifiedBy>Kadir AKGÖL</cp:lastModifiedBy>
  <cp:revision>80</cp:revision>
  <cp:lastPrinted>2006-08-01T17:47:00Z</cp:lastPrinted>
  <dcterms:created xsi:type="dcterms:W3CDTF">2026-02-17T18:59:00Z</dcterms:created>
  <dcterms:modified xsi:type="dcterms:W3CDTF">2026-02-20T11:39:00Z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